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244" w:rsidRDefault="00361244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margin-left:-61.15pt;margin-top:-37.05pt;width:137.05pt;height:78.75pt;z-index:251592704;visibility:visible">
            <v:imagedata r:id="rId6" o:title=""/>
          </v:shape>
        </w:pict>
      </w:r>
      <w:r>
        <w:rPr>
          <w:noProof/>
          <w:lang w:eastAsia="ru-RU"/>
        </w:rPr>
        <w:pict>
          <v:shape id="Рисунок 5" o:spid="_x0000_s1027" type="#_x0000_t75" style="position:absolute;margin-left:-80.85pt;margin-top:-58.75pt;width:594.15pt;height:235.7pt;z-index:251589632;visibility:visible">
            <v:imagedata r:id="rId7" o:title=""/>
          </v:shape>
        </w:pict>
      </w:r>
      <w:r>
        <w:rPr>
          <w:noProof/>
          <w:lang w:eastAsia="ru-RU"/>
        </w:rPr>
        <w:pict>
          <v:shape id="Рисунок 4" o:spid="_x0000_s1028" type="#_x0000_t75" style="position:absolute;margin-left:167.6pt;margin-top:-37.05pt;width:116.15pt;height:19.65pt;z-index:251591680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7" o:spid="_x0000_s1029" type="#_x0000_t75" style="position:absolute;margin-left:67.55pt;margin-top:10.65pt;width:417.75pt;height:105.95pt;rotation:-228278fd;z-index:251590656;visibility:visible">
            <v:imagedata r:id="rId9" o:title=""/>
          </v:shape>
        </w:pict>
      </w:r>
    </w:p>
    <w:p w:rsidR="00361244" w:rsidRPr="00825C0A" w:rsidRDefault="00361244" w:rsidP="00825C0A"/>
    <w:p w:rsidR="00361244" w:rsidRPr="00825C0A" w:rsidRDefault="00361244" w:rsidP="00825C0A"/>
    <w:p w:rsidR="00361244" w:rsidRPr="00825C0A" w:rsidRDefault="00361244" w:rsidP="00825C0A"/>
    <w:p w:rsidR="00361244" w:rsidRPr="00825C0A" w:rsidRDefault="00361244" w:rsidP="00825C0A"/>
    <w:p w:rsidR="00361244" w:rsidRPr="00825C0A" w:rsidRDefault="00361244" w:rsidP="00825C0A"/>
    <w:p w:rsidR="00361244" w:rsidRDefault="00361244" w:rsidP="00825C0A">
      <w:pPr>
        <w:tabs>
          <w:tab w:val="left" w:pos="7798"/>
        </w:tabs>
      </w:pPr>
      <w:r>
        <w:rPr>
          <w:noProof/>
          <w:lang w:eastAsia="ru-RU"/>
        </w:rPr>
        <w:pict>
          <v:shape id="_x0000_s1030" type="#_x0000_t75" style="position:absolute;margin-left:-50.55pt;margin-top:9.65pt;width:545.25pt;height:26.25pt;z-index:251718656;visibility:visible">
            <v:imagedata r:id="rId10" o:title=""/>
          </v:shape>
        </w:pict>
      </w:r>
      <w:r>
        <w:tab/>
      </w:r>
    </w:p>
    <w:p w:rsidR="00361244" w:rsidRDefault="00361244" w:rsidP="00825C0A">
      <w:pPr>
        <w:tabs>
          <w:tab w:val="left" w:pos="7798"/>
        </w:tabs>
      </w:pPr>
      <w:r>
        <w:rPr>
          <w:noProof/>
          <w:lang w:eastAsia="ru-RU"/>
        </w:rPr>
        <w:pict>
          <v:rect id="_x0000_s1031" style="position:absolute;margin-left:-60.6pt;margin-top:24.65pt;width:341.1pt;height:94.25pt;z-index:251706368" fillcolor="#9bbb59" strokecolor="#f2f2f2" strokeweight="3pt">
            <v:shadow on="t" type="perspective" color="#4e6128" opacity=".5" offset="1pt" offset2="-1pt"/>
            <v:textbox style="mso-next-textbox:#_x0000_s1031">
              <w:txbxContent>
                <w:p w:rsidR="00361244" w:rsidRPr="00D05959" w:rsidRDefault="00361244" w:rsidP="00D05959">
                  <w:pPr>
                    <w:pStyle w:val="NoSpacing"/>
                    <w:jc w:val="center"/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4 октября колледж на мгновение перешел в управление  молодому поколению …</w:t>
                  </w:r>
                  <w:r w:rsidRPr="00D05959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</w:t>
                  </w:r>
                  <w:r w:rsidRPr="00D05959">
                    <w:rPr>
                      <w:rFonts w:ascii="Arial" w:hAnsi="Arial" w:cs="Arial"/>
                      <w:b/>
                      <w:sz w:val="28"/>
                      <w:szCs w:val="28"/>
                    </w:rPr>
                    <w:t>И, наверное, мы не ошибемся, если скажем. Хотим, чтобы таких дней было в колледже как можно больше!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32" type="#_x0000_t75" style="position:absolute;margin-left:304.3pt;margin-top:22.65pt;width:185.3pt;height:123.6pt;rotation:437312fd;z-index:251686912;visibility:visible">
            <v:imagedata r:id="rId11" o:title=""/>
          </v:shape>
        </w:pict>
      </w:r>
    </w:p>
    <w:p w:rsidR="00361244" w:rsidRPr="000A36B1" w:rsidRDefault="00361244" w:rsidP="000A36B1"/>
    <w:p w:rsidR="00361244" w:rsidRPr="000A36B1" w:rsidRDefault="00361244" w:rsidP="000A36B1"/>
    <w:p w:rsidR="00361244" w:rsidRPr="000A36B1" w:rsidRDefault="00361244" w:rsidP="000A36B1"/>
    <w:p w:rsidR="00361244" w:rsidRPr="000A36B1" w:rsidRDefault="00361244" w:rsidP="000A36B1">
      <w:r>
        <w:rPr>
          <w:noProof/>
          <w:lang w:eastAsia="ru-RU"/>
        </w:rPr>
        <w:pict>
          <v:rect id="_x0000_s1033" style="position:absolute;margin-left:-60.6pt;margin-top:16.6pt;width:339.65pt;height:81.55pt;z-index:251593728" fillcolor="#4f81bd" strokecolor="#f2f2f2" strokeweight="3pt">
            <v:shadow on="t" type="perspective" color="#243f60" opacity=".5" offset="1pt" offset2="-1pt"/>
            <v:textbox style="mso-next-textbox:#_x0000_s1033">
              <w:txbxContent>
                <w:p w:rsidR="00361244" w:rsidRPr="00D05959" w:rsidRDefault="00361244" w:rsidP="003C156B">
                  <w:pPr>
                    <w:pStyle w:val="NoSpacing"/>
                    <w:jc w:val="center"/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</w:pPr>
                  <w:r w:rsidRPr="00D05959">
                    <w:rPr>
                      <w:rFonts w:ascii="Arial" w:eastAsia="Batang" w:hAnsi="Arial" w:cs="Arial"/>
                      <w:b/>
                      <w:sz w:val="32"/>
                      <w:szCs w:val="32"/>
                    </w:rPr>
                    <w:t xml:space="preserve">На </w:t>
                  </w:r>
                  <w:r w:rsidRPr="00D05959"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  <w:t>наших плечах вся ответственность –</w:t>
                  </w:r>
                </w:p>
                <w:p w:rsidR="00361244" w:rsidRPr="00D05959" w:rsidRDefault="00361244" w:rsidP="00C9105E">
                  <w:pPr>
                    <w:pStyle w:val="NoSpacing"/>
                    <w:jc w:val="center"/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</w:pPr>
                  <w:r w:rsidRPr="00D05959"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  <w:t>представляем новую администрацию колледжа</w:t>
                  </w:r>
                </w:p>
                <w:p w:rsidR="00361244" w:rsidRPr="00D05959" w:rsidRDefault="00361244" w:rsidP="003C156B">
                  <w:pPr>
                    <w:pStyle w:val="NoSpacing"/>
                    <w:jc w:val="right"/>
                    <w:rPr>
                      <w:rFonts w:ascii="Arial" w:eastAsia="Batang" w:hAnsi="Arial" w:cs="Arial"/>
                      <w:b/>
                      <w:sz w:val="24"/>
                      <w:szCs w:val="24"/>
                    </w:rPr>
                  </w:pPr>
                  <w:r w:rsidRPr="00D05959">
                    <w:rPr>
                      <w:rFonts w:ascii="Arial" w:eastAsia="Batang" w:hAnsi="Arial" w:cs="Arial"/>
                      <w:b/>
                      <w:sz w:val="24"/>
                      <w:szCs w:val="24"/>
                    </w:rPr>
                    <w:t>стр. 3-4</w:t>
                  </w:r>
                </w:p>
              </w:txbxContent>
            </v:textbox>
          </v:rect>
        </w:pict>
      </w:r>
    </w:p>
    <w:p w:rsidR="00361244" w:rsidRPr="000A36B1" w:rsidRDefault="00361244" w:rsidP="000A36B1"/>
    <w:p w:rsidR="00361244" w:rsidRPr="000A36B1" w:rsidRDefault="00361244" w:rsidP="000A36B1">
      <w:r>
        <w:rPr>
          <w:noProof/>
          <w:lang w:eastAsia="ru-RU"/>
        </w:rPr>
        <w:pict>
          <v:shape id="_x0000_s1034" type="#_x0000_t75" style="position:absolute;margin-left:324.65pt;margin-top:11.9pt;width:118.7pt;height:178.6pt;z-index:251687936;visibility:visible">
            <v:imagedata r:id="rId12" o:title=""/>
          </v:shape>
        </w:pict>
      </w:r>
    </w:p>
    <w:p w:rsidR="00361244" w:rsidRPr="000A36B1" w:rsidRDefault="00361244" w:rsidP="000A36B1"/>
    <w:p w:rsidR="00361244" w:rsidRPr="000A36B1" w:rsidRDefault="00361244" w:rsidP="000A36B1">
      <w:r>
        <w:rPr>
          <w:noProof/>
          <w:lang w:eastAsia="ru-RU"/>
        </w:rPr>
        <w:pict>
          <v:rect id="_x0000_s1035" style="position:absolute;margin-left:-60.6pt;margin-top:1.1pt;width:339.65pt;height:71.35pt;z-index:251594752" fillcolor="#8064a2" strokecolor="#f2f2f2" strokeweight="3pt">
            <v:shadow on="t" type="perspective" color="#3f3151" opacity=".5" offset="1pt" offset2="-1pt"/>
            <v:textbox style="mso-next-textbox:#_x0000_s1035">
              <w:txbxContent>
                <w:p w:rsidR="00361244" w:rsidRPr="00D05959" w:rsidRDefault="00361244" w:rsidP="003C156B">
                  <w:pPr>
                    <w:pStyle w:val="NoSpacing"/>
                    <w:jc w:val="center"/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</w:pPr>
                  <w:r w:rsidRPr="00D05959"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  <w:t>Внимание, начинается совещание –</w:t>
                  </w:r>
                </w:p>
                <w:p w:rsidR="00361244" w:rsidRPr="00D05959" w:rsidRDefault="00361244" w:rsidP="003C156B">
                  <w:pPr>
                    <w:pStyle w:val="NoSpacing"/>
                    <w:jc w:val="center"/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</w:pPr>
                  <w:r w:rsidRPr="00D05959"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  <w:t>поговорим…</w:t>
                  </w:r>
                </w:p>
                <w:p w:rsidR="00361244" w:rsidRPr="001B1E4D" w:rsidRDefault="00361244" w:rsidP="003C156B">
                  <w:pPr>
                    <w:pStyle w:val="NoSpacing"/>
                    <w:jc w:val="right"/>
                    <w:rPr>
                      <w:rFonts w:ascii="Arial" w:eastAsia="Batang" w:hAnsi="Arial" w:cs="Arial"/>
                      <w:b/>
                      <w:sz w:val="24"/>
                      <w:szCs w:val="24"/>
                    </w:rPr>
                  </w:pPr>
                  <w:r w:rsidRPr="001B1E4D">
                    <w:rPr>
                      <w:rFonts w:ascii="Arial" w:eastAsia="Batang" w:hAnsi="Arial" w:cs="Arial"/>
                      <w:b/>
                      <w:sz w:val="24"/>
                      <w:szCs w:val="24"/>
                    </w:rPr>
                    <w:t>стр 5</w:t>
                  </w:r>
                </w:p>
              </w:txbxContent>
            </v:textbox>
          </v:rect>
        </w:pict>
      </w:r>
    </w:p>
    <w:p w:rsidR="00361244" w:rsidRPr="000A36B1" w:rsidRDefault="00361244" w:rsidP="000A36B1"/>
    <w:p w:rsidR="00361244" w:rsidRPr="000A36B1" w:rsidRDefault="00361244" w:rsidP="000A36B1"/>
    <w:p w:rsidR="00361244" w:rsidRPr="000A36B1" w:rsidRDefault="00361244" w:rsidP="000A36B1">
      <w:r>
        <w:rPr>
          <w:noProof/>
          <w:lang w:eastAsia="ru-RU"/>
        </w:rPr>
        <w:pict>
          <v:rect id="_x0000_s1036" style="position:absolute;margin-left:-60.6pt;margin-top:14.5pt;width:339.65pt;height:69.3pt;z-index:251696128" fillcolor="#4f81bd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036">
              <w:txbxContent>
                <w:p w:rsidR="00361244" w:rsidRPr="00D05959" w:rsidRDefault="00361244" w:rsidP="00372748">
                  <w:pPr>
                    <w:pStyle w:val="NoSpacing"/>
                    <w:jc w:val="center"/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</w:pPr>
                  <w:r w:rsidRPr="00D05959"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  <w:t xml:space="preserve">Наши поздравления </w:t>
                  </w:r>
                </w:p>
                <w:p w:rsidR="00361244" w:rsidRPr="00D05959" w:rsidRDefault="00361244" w:rsidP="00C9105E">
                  <w:pPr>
                    <w:pStyle w:val="NoSpacing"/>
                    <w:jc w:val="center"/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</w:pPr>
                  <w:r w:rsidRPr="00D05959"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  <w:t>от всей души</w:t>
                  </w:r>
                </w:p>
                <w:p w:rsidR="00361244" w:rsidRPr="001B1E4D" w:rsidRDefault="00361244" w:rsidP="00372748">
                  <w:pPr>
                    <w:pStyle w:val="NoSpacing"/>
                    <w:jc w:val="right"/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</w:pPr>
                  <w:r w:rsidRPr="001B1E4D"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  <w:t xml:space="preserve">стр. 6 </w:t>
                  </w:r>
                </w:p>
              </w:txbxContent>
            </v:textbox>
          </v:rect>
        </w:pict>
      </w:r>
    </w:p>
    <w:p w:rsidR="00361244" w:rsidRPr="000A36B1" w:rsidRDefault="00361244" w:rsidP="000A36B1"/>
    <w:p w:rsidR="00361244" w:rsidRPr="000A36B1" w:rsidRDefault="00361244" w:rsidP="000A36B1"/>
    <w:p w:rsidR="00361244" w:rsidRPr="000A36B1" w:rsidRDefault="00361244" w:rsidP="000A36B1">
      <w:r>
        <w:rPr>
          <w:noProof/>
          <w:lang w:eastAsia="ru-RU"/>
        </w:rPr>
        <w:pict>
          <v:shape id="_x0000_s1037" type="#_x0000_t75" style="position:absolute;margin-left:290.1pt;margin-top:9.75pt;width:192.35pt;height:128.55pt;rotation:-403021fd;z-index:251691008;visibility:visible">
            <v:imagedata r:id="rId13" o:title=""/>
          </v:shape>
        </w:pict>
      </w:r>
    </w:p>
    <w:p w:rsidR="00361244" w:rsidRPr="000A36B1" w:rsidRDefault="00361244" w:rsidP="000A36B1">
      <w:r>
        <w:rPr>
          <w:noProof/>
          <w:lang w:eastAsia="ru-RU"/>
        </w:rPr>
        <w:pict>
          <v:rect id="_x0000_s1038" style="position:absolute;margin-left:-60.6pt;margin-top:1.05pt;width:339.65pt;height:69.3pt;z-index:251595776" fillcolor="#f79646" strokecolor="#f2f2f2" strokeweight="3pt">
            <v:shadow on="t" type="perspective" color="#974706" opacity=".5" offset="1pt" offset2="-1pt"/>
            <v:textbox style="mso-next-textbox:#_x0000_s1038">
              <w:txbxContent>
                <w:p w:rsidR="00361244" w:rsidRPr="00D05959" w:rsidRDefault="00361244" w:rsidP="003C156B">
                  <w:pPr>
                    <w:pStyle w:val="NoSpacing"/>
                    <w:jc w:val="center"/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</w:pPr>
                  <w:r w:rsidRPr="00D05959"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  <w:t xml:space="preserve">Вернисаж – </w:t>
                  </w:r>
                </w:p>
                <w:p w:rsidR="00361244" w:rsidRPr="00D05959" w:rsidRDefault="00361244" w:rsidP="00C9105E">
                  <w:pPr>
                    <w:pStyle w:val="NoSpacing"/>
                    <w:jc w:val="center"/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</w:pPr>
                  <w:r w:rsidRPr="00D05959">
                    <w:rPr>
                      <w:rFonts w:ascii="Arial" w:eastAsia="Batang" w:hAnsi="Arial" w:cs="Arial"/>
                      <w:b/>
                      <w:sz w:val="28"/>
                      <w:szCs w:val="28"/>
                    </w:rPr>
                    <w:t>наши дорогие педагоги</w:t>
                  </w:r>
                </w:p>
                <w:p w:rsidR="00361244" w:rsidRPr="00D05959" w:rsidRDefault="00361244" w:rsidP="003C156B">
                  <w:pPr>
                    <w:pStyle w:val="NoSpacing"/>
                    <w:jc w:val="right"/>
                    <w:rPr>
                      <w:rFonts w:ascii="Arial" w:eastAsia="Batang" w:hAnsi="Arial" w:cs="Arial"/>
                      <w:b/>
                      <w:sz w:val="24"/>
                      <w:szCs w:val="24"/>
                    </w:rPr>
                  </w:pPr>
                  <w:r w:rsidRPr="00D05959">
                    <w:rPr>
                      <w:rFonts w:ascii="Arial" w:eastAsia="Batang" w:hAnsi="Arial" w:cs="Arial"/>
                      <w:b/>
                      <w:sz w:val="24"/>
                      <w:szCs w:val="24"/>
                    </w:rPr>
                    <w:t>стр. 7-8</w:t>
                  </w:r>
                </w:p>
              </w:txbxContent>
            </v:textbox>
          </v:rect>
        </w:pict>
      </w:r>
    </w:p>
    <w:p w:rsidR="00361244" w:rsidRPr="000A36B1" w:rsidRDefault="00361244" w:rsidP="000A36B1"/>
    <w:p w:rsidR="00361244" w:rsidRPr="000A36B1" w:rsidRDefault="00361244" w:rsidP="000A36B1"/>
    <w:p w:rsidR="00361244" w:rsidRDefault="00361244" w:rsidP="000A36B1">
      <w:r>
        <w:rPr>
          <w:noProof/>
          <w:lang w:eastAsia="ru-RU"/>
        </w:rPr>
        <w:pict>
          <v:rect id="_x0000_s1039" style="position:absolute;margin-left:-60.6pt;margin-top:5.5pt;width:339.65pt;height:69.3pt;z-index:251596800" fillcolor="#4bacc6" strokecolor="#f2f2f2" strokeweight="3pt">
            <v:shadow on="t" type="perspective" color="#205867" opacity=".5" offset="1pt" offset2="-1pt"/>
            <v:textbox style="mso-next-textbox:#_x0000_s1039">
              <w:txbxContent>
                <w:p w:rsidR="00361244" w:rsidRPr="00D05959" w:rsidRDefault="00361244" w:rsidP="00BA1164">
                  <w:pPr>
                    <w:pStyle w:val="NoSpacing"/>
                    <w:jc w:val="center"/>
                    <w:rPr>
                      <w:rFonts w:ascii="Arial" w:eastAsia="Batang" w:hAnsi="Arial" w:cs="Arial"/>
                      <w:b/>
                      <w:sz w:val="32"/>
                      <w:szCs w:val="32"/>
                    </w:rPr>
                  </w:pPr>
                  <w:r w:rsidRPr="00D05959">
                    <w:rPr>
                      <w:rFonts w:ascii="Arial" w:eastAsia="Batang" w:hAnsi="Arial" w:cs="Arial"/>
                      <w:b/>
                      <w:sz w:val="32"/>
                      <w:szCs w:val="32"/>
                    </w:rPr>
                    <w:t>Подведем итоги прожитого дня -</w:t>
                  </w:r>
                </w:p>
                <w:p w:rsidR="00361244" w:rsidRPr="00D05959" w:rsidRDefault="00361244" w:rsidP="00C9105E">
                  <w:pPr>
                    <w:pStyle w:val="NoSpacing"/>
                    <w:jc w:val="center"/>
                    <w:rPr>
                      <w:rFonts w:ascii="Arial" w:eastAsia="Batang" w:hAnsi="Arial" w:cs="Arial"/>
                      <w:b/>
                      <w:sz w:val="24"/>
                      <w:szCs w:val="24"/>
                    </w:rPr>
                  </w:pPr>
                  <w:r w:rsidRPr="00D05959">
                    <w:rPr>
                      <w:rFonts w:ascii="Arial" w:eastAsia="Batang" w:hAnsi="Arial" w:cs="Arial"/>
                      <w:b/>
                      <w:sz w:val="24"/>
                      <w:szCs w:val="24"/>
                    </w:rPr>
                    <w:t>до следующего года</w:t>
                  </w:r>
                </w:p>
                <w:p w:rsidR="00361244" w:rsidRPr="001B1E4D" w:rsidRDefault="00361244" w:rsidP="00BA1164">
                  <w:pPr>
                    <w:pStyle w:val="NoSpacing"/>
                    <w:jc w:val="right"/>
                    <w:rPr>
                      <w:rFonts w:ascii="Arial" w:eastAsia="Batang" w:hAnsi="Arial" w:cs="Arial"/>
                      <w:b/>
                      <w:sz w:val="24"/>
                      <w:szCs w:val="24"/>
                    </w:rPr>
                  </w:pPr>
                  <w:r w:rsidRPr="001B1E4D">
                    <w:rPr>
                      <w:rFonts w:ascii="Arial" w:eastAsia="Batang" w:hAnsi="Arial" w:cs="Arial"/>
                      <w:b/>
                      <w:sz w:val="24"/>
                      <w:szCs w:val="24"/>
                    </w:rPr>
                    <w:t>стр. 9</w:t>
                  </w:r>
                </w:p>
              </w:txbxContent>
            </v:textbox>
          </v:rect>
        </w:pict>
      </w:r>
    </w:p>
    <w:p w:rsidR="00361244" w:rsidRDefault="00361244" w:rsidP="000A36B1">
      <w:pPr>
        <w:tabs>
          <w:tab w:val="left" w:pos="6684"/>
        </w:tabs>
      </w:pPr>
      <w:r>
        <w:tab/>
      </w:r>
    </w:p>
    <w:p w:rsidR="00361244" w:rsidRDefault="00361244" w:rsidP="000A36B1">
      <w:pPr>
        <w:tabs>
          <w:tab w:val="left" w:pos="6684"/>
        </w:tabs>
      </w:pPr>
    </w:p>
    <w:p w:rsidR="00361244" w:rsidRDefault="00361244" w:rsidP="000A36B1">
      <w:pPr>
        <w:tabs>
          <w:tab w:val="left" w:pos="6684"/>
        </w:tabs>
      </w:pPr>
      <w:r>
        <w:rPr>
          <w:noProof/>
          <w:lang w:eastAsia="ru-RU"/>
        </w:rPr>
        <w:pict>
          <v:shape id="_x0000_s1040" type="#_x0000_t75" style="position:absolute;margin-left:470.7pt;margin-top:.45pt;width:26.25pt;height:27.75pt;z-index:251719680;visibility:visible">
            <v:imagedata r:id="rId14" o:title=""/>
          </v:shape>
        </w:pict>
      </w:r>
      <w:r>
        <w:rPr>
          <w:noProof/>
          <w:lang w:eastAsia="ru-RU"/>
        </w:rPr>
        <w:pict>
          <v:rect id="_x0000_s1041" style="position:absolute;margin-left:-60.6pt;margin-top:15.1pt;width:535.95pt;height:7.15pt;z-index:251689984" strokecolor="#b2a1c7" strokeweight="1pt">
            <v:fill color2="#ccc0d9" focusposition="1" focussize="" focus="100%" type="gradient"/>
            <v:shadow on="t" type="perspective" color="#3f3151" opacity=".5" offset="1pt" offset2="-3pt"/>
          </v:rect>
        </w:pict>
      </w:r>
      <w:r>
        <w:rPr>
          <w:noProof/>
          <w:lang w:eastAsia="ru-RU"/>
        </w:rPr>
        <w:pict>
          <v:rect id="_x0000_s1042" style="position:absolute;margin-left:-60.6pt;margin-top:31.1pt;width:557.65pt;height:7.15pt;z-index:251688960" fillcolor="#b2a1c7" strokecolor="#b2a1c7" strokeweight="1pt">
            <v:fill color2="#e5dfec" angle="-45" focus="-50%" type="gradient"/>
            <v:shadow on="t" type="perspective" color="#3f3151" opacity=".5" offset="1pt" offset2="-3pt"/>
          </v:rect>
        </w:pict>
      </w:r>
    </w:p>
    <w:p w:rsidR="00361244" w:rsidRDefault="00361244" w:rsidP="000A36B1">
      <w:pPr>
        <w:tabs>
          <w:tab w:val="left" w:pos="6684"/>
        </w:tabs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margin-left:-44pt;margin-top:-45pt;width:533.5pt;height:63pt;z-index:251728896" fillcolor="#9c0" strokecolor="#9c0">
            <v:shadow color="#868686"/>
            <v:textpath style="font-family:&quot;Arial&quot;;v-text-kern:t" trim="t" fitpath="t" string="4 октября колледж на мгновение перешел &#10;в управление  молодому поколению "/>
          </v:shape>
        </w:pict>
      </w:r>
      <w:r>
        <w:rPr>
          <w:noProof/>
          <w:lang w:eastAsia="ru-RU"/>
        </w:rPr>
        <w:pict>
          <v:rect id="_x0000_s1044" style="position:absolute;margin-left:-66.05pt;margin-top:40.9pt;width:535.95pt;height:7.15pt;z-index:251710464" fillcolor="#9bbb59" strokecolor="#f2f2f2" strokeweight="3pt">
            <v:shadow type="perspective" color="#4e6128" opacity=".5" offset="1pt" offset2="-1pt"/>
          </v:rect>
        </w:pict>
      </w:r>
      <w:r>
        <w:rPr>
          <w:noProof/>
          <w:lang w:eastAsia="ru-RU"/>
        </w:rPr>
        <w:pict>
          <v:rect id="_x0000_s1045" style="position:absolute;margin-left:-66.05pt;margin-top:28.9pt;width:557.65pt;height:7.15pt;z-index:251709440" fillcolor="#9bbb59" strokecolor="#f2f2f2" strokeweight="3pt">
            <v:shadow type="perspective" color="#4e6128" opacity=".5" offset="1pt" offset2="-1pt"/>
          </v:rect>
        </w:pict>
      </w:r>
    </w:p>
    <w:p w:rsidR="00361244" w:rsidRDefault="00361244" w:rsidP="000A36B1">
      <w:pPr>
        <w:tabs>
          <w:tab w:val="left" w:pos="6684"/>
        </w:tabs>
      </w:pPr>
    </w:p>
    <w:p w:rsidR="00361244" w:rsidRDefault="00361244" w:rsidP="00C9105E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  <w:sectPr w:rsidR="00361244" w:rsidSect="002C08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1244" w:rsidRDefault="00361244" w:rsidP="00C9105E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46" style="position:absolute;left:0;text-align:left;margin-left:-71.45pt;margin-top:743.1pt;width:535.95pt;height:7.15pt;rotation:180;z-index:251598848" fillcolor="#9bbb59" strokecolor="#f2f2f2" strokeweight="3pt">
            <v:shadow type="perspective" color="#4e6128" opacity=".5" offset="1pt" offset2="-1pt"/>
          </v:rect>
        </w:pict>
      </w:r>
      <w:r>
        <w:rPr>
          <w:noProof/>
          <w:lang w:eastAsia="ru-RU"/>
        </w:rPr>
        <w:pict>
          <v:rect id="_x0000_s1047" style="position:absolute;left:0;text-align:left;margin-left:-71.45pt;margin-top:759.05pt;width:557.65pt;height:7.15pt;rotation:180;z-index:251597824" fillcolor="#9bbb59" strokecolor="#f2f2f2" strokeweight="3pt">
            <v:shadow type="perspective" color="#4e6128" opacity=".5" offset="1pt" offset2="-1pt"/>
          </v:rect>
        </w:pict>
      </w:r>
      <w:r>
        <w:rPr>
          <w:rFonts w:ascii="Times New Roman" w:hAnsi="Times New Roman"/>
          <w:sz w:val="28"/>
          <w:szCs w:val="28"/>
        </w:rPr>
        <w:t xml:space="preserve">С начала восьмого утра 4 октября в рекреации 3-го корпуса стали разноситься звуки музыки. Музыка в колледже – это редкое явление, поэтому это было удивительно. </w:t>
      </w:r>
    </w:p>
    <w:p w:rsidR="00361244" w:rsidRDefault="00361244" w:rsidP="00C9105E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Да, да друзья это был не сон, это начинался День самоуправления в колледже. </w:t>
      </w:r>
    </w:p>
    <w:p w:rsidR="00361244" w:rsidRDefault="00361244" w:rsidP="00C9105E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Шум, музыка, улыбки на лицах преподавателей, подарки и сюрпризы – вот он, настоящий праздник!</w:t>
      </w: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  <w:sectPr w:rsidR="00361244" w:rsidSect="00C9105E">
          <w:type w:val="continuous"/>
          <w:pgSz w:w="11906" w:h="16838"/>
          <w:pgMar w:top="1134" w:right="850" w:bottom="1134" w:left="1701" w:header="708" w:footer="708" w:gutter="0"/>
          <w:cols w:num="2" w:space="510"/>
          <w:docGrid w:linePitch="360"/>
        </w:sect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48" type="#_x0000_t75" style="position:absolute;left:0;text-align:left;margin-left:140.2pt;margin-top:1.6pt;width:176.65pt;height:245.3pt;z-index:25160089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">
            <v:imagedata r:id="rId15" o:title=""/>
            <o:lock v:ext="edit" aspectratio="f"/>
          </v:shape>
        </w:pict>
      </w: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49" type="#_x0000_t75" style="position:absolute;left:0;text-align:left;margin-left:305.55pt;margin-top:-13.8pt;width:194.9pt;height:257.75pt;z-index:25160192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">
            <v:imagedata r:id="rId16" o:title=""/>
            <o:lock v:ext="edit" aspectratio="f"/>
          </v:shape>
        </w:pict>
      </w: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s1050" type="#_x0000_t75" style="position:absolute;left:0;text-align:left;margin-left:-41.75pt;margin-top:-44.45pt;width:193.4pt;height:256.3pt;z-index:251599872;visibility:visible;mso-wrap-distance-left:25.8pt;mso-wrap-distance-right:3.76925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">
            <v:imagedata r:id="rId17" o:title=""/>
            <o:lock v:ext="edit" aspectratio="f"/>
          </v:shape>
        </w:pict>
      </w: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C9105E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  <w:sectPr w:rsidR="00361244" w:rsidSect="00C9105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1244" w:rsidRDefault="00361244" w:rsidP="00C9105E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Фоторепортеры работали с раннего утра, старались запечатлеть каждый кадр. Заходили в аудитории, фотографировали абсолютно все: преподавателей, студентов и даже тех, кто никакого участия не принимал в этом дне. Вроде бы простые снимки, а сколько в них вложено эмоций, чувств, волнения и радости. </w:t>
      </w:r>
    </w:p>
    <w:p w:rsidR="00361244" w:rsidRDefault="00361244" w:rsidP="00C9105E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Студенты в роли учителей очень волновались, давая уроки. Ведь никому из них было неизвестно, как воспримут их сегодняшние «ученики». Но все достойно справились.</w:t>
      </w:r>
    </w:p>
    <w:p w:rsidR="00361244" w:rsidRDefault="00361244" w:rsidP="00C9105E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  <w:sectPr w:rsidR="00361244" w:rsidSect="00DC7608">
          <w:type w:val="continuous"/>
          <w:pgSz w:w="11906" w:h="16838"/>
          <w:pgMar w:top="1134" w:right="850" w:bottom="1134" w:left="1701" w:header="708" w:footer="708" w:gutter="0"/>
          <w:cols w:num="2" w:space="510"/>
          <w:docGrid w:linePitch="360"/>
        </w:sect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1" type="#_x0000_t75" style="position:absolute;left:0;text-align:left;margin-left:-49.45pt;margin-top:-16pt;width:254.9pt;height:197.3pt;z-index:25160294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">
            <v:imagedata r:id="rId18" o:title=""/>
            <o:lock v:ext="edit" aspectratio="f"/>
          </v:shape>
        </w:pict>
      </w:r>
      <w:r>
        <w:rPr>
          <w:noProof/>
          <w:lang w:eastAsia="ru-RU"/>
        </w:rPr>
        <w:pict>
          <v:shape id="_x0000_s1052" type="#_x0000_t75" style="position:absolute;left:0;text-align:left;margin-left:248.1pt;margin-top:-16.9pt;width:252.95pt;height:193.9pt;z-index:25160396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">
            <v:imagedata r:id="rId19" o:title=""/>
            <o:lock v:ext="edit" aspectratio="f"/>
          </v:shape>
        </w:pict>
      </w: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3" type="#_x0000_t75" style="position:absolute;left:0;text-align:left;margin-left:477.45pt;margin-top:13.85pt;width:26.25pt;height:63.75pt;z-index:251720704;visibility:visible">
            <v:imagedata r:id="rId20" o:title=""/>
          </v:shape>
        </w:pict>
      </w:r>
      <w:r>
        <w:rPr>
          <w:noProof/>
          <w:lang w:eastAsia="ru-RU"/>
        </w:rPr>
        <w:pict>
          <v:rect id="_x0000_s1054" style="position:absolute;left:0;text-align:left;margin-left:-54.05pt;margin-top:43.9pt;width:557.65pt;height:7.15pt;z-index:251716608" fillcolor="#9bbb59" strokecolor="#f2f2f2" strokeweight="3pt">
            <v:shadow type="perspective" color="#4e6128" opacity=".5" offset="1pt" offset2="-1pt"/>
          </v:rect>
        </w:pict>
      </w:r>
      <w:r>
        <w:rPr>
          <w:noProof/>
          <w:lang w:eastAsia="ru-RU"/>
        </w:rPr>
        <w:pict>
          <v:rect id="_x0000_s1055" style="position:absolute;left:0;text-align:left;margin-left:-54.05pt;margin-top:29.6pt;width:535.95pt;height:7.15pt;z-index:251717632" fillcolor="#9bbb59" strokecolor="#f2f2f2" strokeweight="3pt">
            <v:shadow type="perspective" color="#4e6128" opacity=".5" offset="1pt" offset2="-1pt"/>
          </v:rect>
        </w:pict>
      </w:r>
    </w:p>
    <w:p w:rsidR="00361244" w:rsidRDefault="00361244" w:rsidP="002C0AE5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7" o:spid="_x0000_s1056" type="#_x0000_t75" style="position:absolute;margin-left:-43.6pt;margin-top:-25.45pt;width:529.15pt;height:59.75pt;z-index:251604992;visibility:visible">
            <v:imagedata r:id="rId21" o:title=""/>
          </v:shape>
        </w:pict>
      </w: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57" style="position:absolute;left:0;text-align:left;margin-left:-71.9pt;margin-top:15.4pt;width:535.95pt;height:7.15pt;z-index:251607040" fillcolor="#4f81bd" strokecolor="#f2f2f2" strokeweight="3pt">
            <v:shadow on="t" type="perspective" color="#243f60" opacity=".5" offset="1pt" offset2="-1pt"/>
          </v:rect>
        </w:pict>
      </w:r>
      <w:r>
        <w:rPr>
          <w:noProof/>
          <w:lang w:eastAsia="ru-RU"/>
        </w:rPr>
        <w:pict>
          <v:rect id="_x0000_s1058" style="position:absolute;left:0;text-align:left;margin-left:-71.9pt;margin-top:2.45pt;width:557.65pt;height:7.15pt;z-index:251606016" fillcolor="#4f81bd" strokecolor="#f2f2f2" strokeweight="3pt">
            <v:shadow on="t" type="perspective" color="#243f60" opacity=".5" offset="1pt" offset2="-1pt"/>
          </v:rect>
        </w:pict>
      </w: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592F5D">
      <w:pPr>
        <w:pStyle w:val="NoSpacing"/>
        <w:ind w:left="-851" w:firstLine="85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59" type="#_x0000_t75" style="position:absolute;left:0;text-align:left;margin-left:193.95pt;margin-top:5.65pt;width:235.5pt;height:45.75pt;z-index:251711488;visibility:visible">
            <v:imagedata r:id="rId22" o:title=""/>
          </v:shape>
        </w:pict>
      </w:r>
    </w:p>
    <w:p w:rsidR="00361244" w:rsidRPr="001B1E4D" w:rsidRDefault="00361244" w:rsidP="001B1E4D">
      <w:pPr>
        <w:pStyle w:val="NoSpacing"/>
        <w:ind w:left="-851" w:firstLine="851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pict>
          <v:shape id="_x0000_s1060" type="#_x0000_t75" style="position:absolute;left:0;text-align:left;margin-left:-33.25pt;margin-top:16.55pt;width:194.8pt;height:260.15pt;rotation:-315697fd;z-index:251608064;visibility:visible" wrapcoords="-83 0 -83 21538 21600 21538 21600 0 -83 0">
            <v:imagedata r:id="rId23" o:title=""/>
            <w10:wrap type="through"/>
          </v:shape>
        </w:pict>
      </w:r>
    </w:p>
    <w:p w:rsidR="00361244" w:rsidRDefault="00361244" w:rsidP="00BE4051">
      <w:pPr>
        <w:pStyle w:val="NoSpacing"/>
        <w:ind w:left="-851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361244" w:rsidRPr="006E771B" w:rsidRDefault="00361244" w:rsidP="006E771B">
      <w:pPr>
        <w:pStyle w:val="NoSpacing"/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6E771B">
        <w:rPr>
          <w:rFonts w:ascii="Times New Roman" w:hAnsi="Times New Roman"/>
          <w:b/>
          <w:sz w:val="28"/>
          <w:szCs w:val="28"/>
        </w:rPr>
        <w:t>Интервью с главным человеком Дня самоуправления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6E771B">
        <w:rPr>
          <w:rFonts w:ascii="Times New Roman" w:hAnsi="Times New Roman"/>
          <w:b/>
          <w:sz w:val="28"/>
          <w:szCs w:val="28"/>
        </w:rPr>
        <w:t>директором педагогического колледжа, Максимом Павловичем Малеевым.</w:t>
      </w:r>
    </w:p>
    <w:p w:rsidR="00361244" w:rsidRPr="006E771B" w:rsidRDefault="00361244" w:rsidP="001B1E4D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1244" w:rsidRPr="003B77AE" w:rsidRDefault="00361244" w:rsidP="003B77AE">
      <w:pPr>
        <w:pStyle w:val="NoSpacing"/>
        <w:ind w:left="-851" w:firstLine="425"/>
        <w:jc w:val="both"/>
        <w:rPr>
          <w:rFonts w:ascii="Times New Roman" w:hAnsi="Times New Roman"/>
          <w:i/>
          <w:sz w:val="28"/>
          <w:szCs w:val="28"/>
        </w:rPr>
      </w:pPr>
      <w:r w:rsidRPr="006E771B">
        <w:rPr>
          <w:rFonts w:ascii="Times New Roman" w:hAnsi="Times New Roman"/>
          <w:b/>
          <w:i/>
          <w:sz w:val="28"/>
          <w:szCs w:val="28"/>
        </w:rPr>
        <w:t>Корреспондент (К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6E771B">
        <w:rPr>
          <w:rFonts w:ascii="Times New Roman" w:hAnsi="Times New Roman"/>
          <w:b/>
          <w:i/>
          <w:sz w:val="28"/>
          <w:szCs w:val="28"/>
        </w:rPr>
        <w:t>):</w:t>
      </w:r>
      <w:r w:rsidRPr="003B77AE">
        <w:rPr>
          <w:rFonts w:ascii="Times New Roman" w:hAnsi="Times New Roman"/>
          <w:i/>
          <w:sz w:val="28"/>
          <w:szCs w:val="28"/>
        </w:rPr>
        <w:t xml:space="preserve"> Здравствуйте, Максим Павлович. Разрешите задать вам несколько вопросов?</w:t>
      </w:r>
    </w:p>
    <w:p w:rsidR="00361244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  <w:r w:rsidRPr="006E771B">
        <w:rPr>
          <w:rFonts w:ascii="Times New Roman" w:hAnsi="Times New Roman"/>
          <w:b/>
          <w:sz w:val="28"/>
          <w:szCs w:val="28"/>
        </w:rPr>
        <w:t>Максим Павлович (М.П.)</w:t>
      </w:r>
      <w:r>
        <w:rPr>
          <w:rFonts w:ascii="Times New Roman" w:hAnsi="Times New Roman"/>
          <w:sz w:val="28"/>
          <w:szCs w:val="28"/>
        </w:rPr>
        <w:t>: Добрый день, да, пожалуйста.</w:t>
      </w:r>
      <w:r w:rsidRPr="00023337">
        <w:rPr>
          <w:noProof/>
          <w:lang w:eastAsia="ru-RU"/>
        </w:rPr>
        <w:t xml:space="preserve"> </w:t>
      </w:r>
    </w:p>
    <w:p w:rsidR="00361244" w:rsidRPr="003B77AE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i/>
          <w:sz w:val="28"/>
          <w:szCs w:val="28"/>
        </w:rPr>
      </w:pPr>
      <w:r w:rsidRPr="006E771B">
        <w:rPr>
          <w:rFonts w:ascii="Times New Roman" w:hAnsi="Times New Roman"/>
          <w:b/>
          <w:i/>
          <w:sz w:val="28"/>
          <w:szCs w:val="28"/>
        </w:rPr>
        <w:t>К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3B77AE">
        <w:rPr>
          <w:rFonts w:ascii="Times New Roman" w:hAnsi="Times New Roman"/>
          <w:i/>
          <w:sz w:val="28"/>
          <w:szCs w:val="28"/>
        </w:rPr>
        <w:t xml:space="preserve">: Скажите, пожалуйста, во сколько вы </w:t>
      </w:r>
      <w:r>
        <w:rPr>
          <w:rFonts w:ascii="Times New Roman" w:hAnsi="Times New Roman"/>
          <w:i/>
          <w:sz w:val="28"/>
          <w:szCs w:val="28"/>
        </w:rPr>
        <w:t>с</w:t>
      </w:r>
      <w:r w:rsidRPr="006E771B">
        <w:rPr>
          <w:rFonts w:ascii="Times New Roman" w:hAnsi="Times New Roman"/>
          <w:i/>
          <w:sz w:val="28"/>
          <w:szCs w:val="28"/>
        </w:rPr>
        <w:t xml:space="preserve">егодня </w:t>
      </w:r>
      <w:r w:rsidRPr="003B77AE">
        <w:rPr>
          <w:rFonts w:ascii="Times New Roman" w:hAnsi="Times New Roman"/>
          <w:i/>
          <w:sz w:val="28"/>
          <w:szCs w:val="28"/>
        </w:rPr>
        <w:t>приступили к своим обязанностям?</w:t>
      </w:r>
    </w:p>
    <w:p w:rsidR="00361244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  <w:r w:rsidRPr="006E771B">
        <w:rPr>
          <w:rFonts w:ascii="Times New Roman" w:hAnsi="Times New Roman"/>
          <w:b/>
          <w:sz w:val="28"/>
          <w:szCs w:val="28"/>
        </w:rPr>
        <w:t>М.П</w:t>
      </w:r>
      <w:r>
        <w:rPr>
          <w:rFonts w:ascii="Times New Roman" w:hAnsi="Times New Roman"/>
          <w:b/>
          <w:sz w:val="28"/>
          <w:szCs w:val="28"/>
        </w:rPr>
        <w:t>.</w:t>
      </w:r>
      <w:r w:rsidRPr="006E771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 7-20 я был на рабочем месте, в кабинете директора.</w:t>
      </w:r>
    </w:p>
    <w:p w:rsidR="00361244" w:rsidRPr="003B77AE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i/>
          <w:sz w:val="28"/>
          <w:szCs w:val="28"/>
        </w:rPr>
      </w:pPr>
      <w:r w:rsidRPr="006E771B">
        <w:rPr>
          <w:rFonts w:ascii="Times New Roman" w:hAnsi="Times New Roman"/>
          <w:b/>
          <w:i/>
          <w:sz w:val="28"/>
          <w:szCs w:val="28"/>
        </w:rPr>
        <w:t>К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3B77AE">
        <w:rPr>
          <w:rFonts w:ascii="Times New Roman" w:hAnsi="Times New Roman"/>
          <w:i/>
          <w:sz w:val="28"/>
          <w:szCs w:val="28"/>
        </w:rPr>
        <w:t>: Скажите, как вы чувствуете себя в роли директора колледжа?</w:t>
      </w:r>
    </w:p>
    <w:p w:rsidR="00361244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  <w:r w:rsidRPr="006E771B">
        <w:rPr>
          <w:rFonts w:ascii="Times New Roman" w:hAnsi="Times New Roman"/>
          <w:b/>
          <w:sz w:val="28"/>
          <w:szCs w:val="28"/>
        </w:rPr>
        <w:t>М.П</w:t>
      </w:r>
      <w:r>
        <w:rPr>
          <w:rFonts w:ascii="Times New Roman" w:hAnsi="Times New Roman"/>
          <w:b/>
          <w:sz w:val="28"/>
          <w:szCs w:val="28"/>
        </w:rPr>
        <w:t>.</w:t>
      </w:r>
      <w:r w:rsidRPr="006E771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Отвечу прямо, достаточно уверено.  Это конечно большая ответственность, т.к. все понимают, что судьба колледжа лежит в этот день на моих плечах, зависит от моих решений. </w:t>
      </w:r>
    </w:p>
    <w:p w:rsidR="00361244" w:rsidRPr="003B77AE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i/>
          <w:sz w:val="28"/>
          <w:szCs w:val="28"/>
        </w:rPr>
      </w:pPr>
      <w:r w:rsidRPr="006E771B">
        <w:rPr>
          <w:rFonts w:ascii="Times New Roman" w:hAnsi="Times New Roman"/>
          <w:b/>
          <w:i/>
          <w:sz w:val="28"/>
          <w:szCs w:val="28"/>
        </w:rPr>
        <w:t>К</w:t>
      </w:r>
      <w:r>
        <w:rPr>
          <w:rFonts w:ascii="Times New Roman" w:hAnsi="Times New Roman"/>
          <w:i/>
          <w:sz w:val="28"/>
          <w:szCs w:val="28"/>
        </w:rPr>
        <w:t>.</w:t>
      </w:r>
      <w:r w:rsidRPr="003B77AE"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>Понимаю, директором быть тяжело. А с</w:t>
      </w:r>
      <w:r w:rsidRPr="003B77AE">
        <w:rPr>
          <w:rFonts w:ascii="Times New Roman" w:hAnsi="Times New Roman"/>
          <w:i/>
          <w:sz w:val="28"/>
          <w:szCs w:val="28"/>
        </w:rPr>
        <w:t>кажите, какие трудности, и переживания у вас возникли сегодня?</w:t>
      </w:r>
    </w:p>
    <w:p w:rsidR="00361244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  <w:r w:rsidRPr="006E771B">
        <w:rPr>
          <w:rFonts w:ascii="Times New Roman" w:hAnsi="Times New Roman"/>
          <w:b/>
          <w:sz w:val="28"/>
          <w:szCs w:val="28"/>
        </w:rPr>
        <w:t>М.П</w:t>
      </w:r>
      <w:r>
        <w:rPr>
          <w:rFonts w:ascii="Times New Roman" w:hAnsi="Times New Roman"/>
          <w:b/>
          <w:sz w:val="28"/>
          <w:szCs w:val="28"/>
        </w:rPr>
        <w:t>.</w:t>
      </w:r>
      <w:r w:rsidRPr="006E771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Что за директор, у которого нет трудностей? Первая трудность –</w:t>
      </w:r>
    </w:p>
    <w:p w:rsidR="00361244" w:rsidRDefault="00361244" w:rsidP="006E771B">
      <w:pPr>
        <w:pStyle w:val="NoSpacing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организация. Много происходит ситуаций, которые нельзя откладывать, а немедленно по ним принимать решения. Первая ситуация – это, конечно же, пожарная тревога, которая оказалось шуткой.  Ну и вторая – угодить преподавателям и администрации колледжа, чтобы этот день им понравился и запомнился на долгие годы. Да и студентам  тоже.</w:t>
      </w:r>
    </w:p>
    <w:p w:rsidR="00361244" w:rsidRPr="003B77AE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i/>
          <w:sz w:val="28"/>
          <w:szCs w:val="28"/>
        </w:rPr>
      </w:pPr>
      <w:r w:rsidRPr="006E771B">
        <w:rPr>
          <w:rFonts w:ascii="Times New Roman" w:hAnsi="Times New Roman"/>
          <w:b/>
          <w:i/>
          <w:sz w:val="28"/>
          <w:szCs w:val="28"/>
        </w:rPr>
        <w:t>К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3B77AE">
        <w:rPr>
          <w:rFonts w:ascii="Times New Roman" w:hAnsi="Times New Roman"/>
          <w:i/>
          <w:sz w:val="28"/>
          <w:szCs w:val="28"/>
        </w:rPr>
        <w:t xml:space="preserve">: Скажите, пожалуйста, что вам </w:t>
      </w:r>
      <w:r>
        <w:rPr>
          <w:rFonts w:ascii="Times New Roman" w:hAnsi="Times New Roman"/>
          <w:i/>
          <w:sz w:val="28"/>
          <w:szCs w:val="28"/>
        </w:rPr>
        <w:t xml:space="preserve">лично </w:t>
      </w:r>
      <w:r w:rsidRPr="003B77AE">
        <w:rPr>
          <w:rFonts w:ascii="Times New Roman" w:hAnsi="Times New Roman"/>
          <w:i/>
          <w:sz w:val="28"/>
          <w:szCs w:val="28"/>
        </w:rPr>
        <w:t>да</w:t>
      </w:r>
      <w:r>
        <w:rPr>
          <w:rFonts w:ascii="Times New Roman" w:hAnsi="Times New Roman"/>
          <w:i/>
          <w:sz w:val="28"/>
          <w:szCs w:val="28"/>
        </w:rPr>
        <w:t>л</w:t>
      </w:r>
      <w:r w:rsidRPr="003B77AE">
        <w:rPr>
          <w:rFonts w:ascii="Times New Roman" w:hAnsi="Times New Roman"/>
          <w:i/>
          <w:sz w:val="28"/>
          <w:szCs w:val="28"/>
        </w:rPr>
        <w:t xml:space="preserve"> этот день самоуправления?</w:t>
      </w:r>
    </w:p>
    <w:p w:rsidR="00361244" w:rsidRDefault="00361244" w:rsidP="006E771B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  <w:r w:rsidRPr="006E771B">
        <w:rPr>
          <w:rFonts w:ascii="Times New Roman" w:hAnsi="Times New Roman"/>
          <w:b/>
          <w:sz w:val="28"/>
          <w:szCs w:val="28"/>
        </w:rPr>
        <w:t>М.П</w:t>
      </w:r>
      <w:r>
        <w:rPr>
          <w:rFonts w:ascii="Times New Roman" w:hAnsi="Times New Roman"/>
          <w:b/>
          <w:sz w:val="28"/>
          <w:szCs w:val="28"/>
        </w:rPr>
        <w:t>.</w:t>
      </w:r>
      <w:r w:rsidRPr="006E771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 первую очередь закалку, этот день мне дал возможность почувствовать – все зависит от директора и его заместителей. То есть от нас самих.</w:t>
      </w:r>
    </w:p>
    <w:p w:rsidR="00361244" w:rsidRPr="003B77AE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i/>
          <w:sz w:val="28"/>
          <w:szCs w:val="28"/>
        </w:rPr>
      </w:pPr>
      <w:r w:rsidRPr="006E771B">
        <w:rPr>
          <w:rFonts w:ascii="Times New Roman" w:hAnsi="Times New Roman"/>
          <w:b/>
          <w:i/>
          <w:sz w:val="28"/>
          <w:szCs w:val="28"/>
        </w:rPr>
        <w:t>К</w:t>
      </w:r>
      <w:r>
        <w:rPr>
          <w:rFonts w:ascii="Times New Roman" w:hAnsi="Times New Roman"/>
          <w:i/>
          <w:sz w:val="28"/>
          <w:szCs w:val="28"/>
        </w:rPr>
        <w:t>.:</w:t>
      </w:r>
      <w:r w:rsidRPr="003B77AE">
        <w:rPr>
          <w:rFonts w:ascii="Times New Roman" w:hAnsi="Times New Roman"/>
          <w:i/>
          <w:sz w:val="28"/>
          <w:szCs w:val="28"/>
        </w:rPr>
        <w:t xml:space="preserve"> Спасибо, Максим Павлович. </w:t>
      </w:r>
      <w:r>
        <w:rPr>
          <w:rFonts w:ascii="Times New Roman" w:hAnsi="Times New Roman"/>
          <w:i/>
          <w:sz w:val="28"/>
          <w:szCs w:val="28"/>
        </w:rPr>
        <w:t>Удачи всем нам!</w:t>
      </w:r>
    </w:p>
    <w:p w:rsidR="00361244" w:rsidRDefault="00361244" w:rsidP="008F4403">
      <w:pPr>
        <w:pStyle w:val="NoSpacing"/>
        <w:ind w:left="-851"/>
        <w:jc w:val="right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361244" w:rsidRPr="008F4403" w:rsidRDefault="00361244" w:rsidP="008F4403">
      <w:pPr>
        <w:pStyle w:val="NoSpacing"/>
        <w:ind w:left="-851"/>
        <w:jc w:val="right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pict>
          <v:rect id="_x0000_s1061" style="position:absolute;left:0;text-align:left;margin-left:-23.55pt;margin-top:3.5pt;width:505.45pt;height:102.75pt;z-index:251707392">
            <v:textbox style="mso-next-textbox:#_x0000_s1061">
              <w:txbxContent>
                <w:p w:rsidR="00361244" w:rsidRPr="008F4403" w:rsidRDefault="00361244" w:rsidP="008F4403">
                  <w:pPr>
                    <w:pStyle w:val="NoSpacing"/>
                    <w:jc w:val="both"/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</w:pPr>
                  <w:r w:rsidRPr="008F4403">
                    <w:rPr>
                      <w:rFonts w:ascii="Arial" w:hAnsi="Arial" w:cs="Arial"/>
                      <w:b/>
                      <w:i/>
                      <w:sz w:val="26"/>
                      <w:szCs w:val="26"/>
                    </w:rPr>
                    <w:t>За целый День самоуправления произошло много всего интересного. Директор провел беседу со студентами, где популярно разъяснил, что, не смотря ни на что, студенты должны ценить и уважать преподавателей. А также прошел открытый диалог с администрацией и преподавателями колледжа.  А завершил день традиционный праздничный концерт.</w:t>
                  </w:r>
                </w:p>
              </w:txbxContent>
            </v:textbox>
          </v:rect>
        </w:pict>
      </w:r>
    </w:p>
    <w:p w:rsidR="00361244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8F4403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62" type="#_x0000_t75" style="position:absolute;left:0;text-align:left;margin-left:476.85pt;margin-top:3.65pt;width:27pt;height:25.5pt;z-index:251721728;visibility:visible">
            <v:imagedata r:id="rId24" o:title=""/>
          </v:shape>
        </w:pict>
      </w:r>
      <w:r>
        <w:rPr>
          <w:noProof/>
          <w:lang w:eastAsia="ru-RU"/>
        </w:rPr>
        <w:pict>
          <v:rect id="_x0000_s1063" style="position:absolute;left:0;text-align:left;margin-left:-62.4pt;margin-top:16.1pt;width:535.95pt;height:7.15pt;z-index:251610112" fillcolor="#4f81bd" strokecolor="#f2f2f2" strokeweight="3pt">
            <v:shadow on="t" type="perspective" color="#243f60" opacity=".5" offset="1pt" offset2="-1pt"/>
          </v:rect>
        </w:pict>
      </w:r>
      <w:r>
        <w:rPr>
          <w:noProof/>
          <w:lang w:eastAsia="ru-RU"/>
        </w:rPr>
        <w:pict>
          <v:rect id="_x0000_s1064" style="position:absolute;left:0;text-align:left;margin-left:-62.4pt;margin-top:30.4pt;width:557.65pt;height:7.15pt;z-index:251609088" fillcolor="#4f81bd" strokecolor="#f2f2f2" strokeweight="3pt">
            <v:shadow on="t" type="perspective" color="#243f60" opacity=".5" offset="1pt" offset2="-1pt"/>
          </v:rect>
        </w:pic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361244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65" type="#_x0000_t75" style="position:absolute;left:0;text-align:left;margin-left:-43.8pt;margin-top:-36.45pt;width:528.75pt;height:60pt;z-index:251611136;visibility:visible">
            <v:imagedata r:id="rId21" o:title=""/>
          </v:shape>
        </w:pict>
      </w:r>
    </w:p>
    <w:p w:rsidR="00361244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66" style="position:absolute;left:0;text-align:left;margin-left:-67.4pt;margin-top:9.3pt;width:557.65pt;height:7.15pt;z-index:251612160" fillcolor="#4f81bd" strokecolor="#f2f2f2" strokeweight="3pt">
            <v:shadow on="t" type="perspective" color="#243f60" opacity=".5" offset="1pt" offset2="-1pt"/>
          </v:rect>
        </w:pict>
      </w:r>
      <w:r>
        <w:rPr>
          <w:noProof/>
          <w:lang w:eastAsia="ru-RU"/>
        </w:rPr>
        <w:pict>
          <v:rect id="_x0000_s1067" style="position:absolute;left:0;text-align:left;margin-left:-67.4pt;margin-top:22.55pt;width:535.95pt;height:7.15pt;z-index:251613184" fillcolor="#4f81bd" strokecolor="#f2f2f2" strokeweight="3pt">
            <v:shadow on="t" type="perspective" color="#243f60" opacity=".5" offset="1pt" offset2="-1pt"/>
          </v:rect>
        </w:pict>
      </w:r>
    </w:p>
    <w:p w:rsidR="00361244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BE4051">
      <w:pPr>
        <w:pStyle w:val="NoSpacing"/>
        <w:ind w:left="-851" w:firstLine="425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68" type="#_x0000_t75" style="position:absolute;left:0;text-align:left;margin-left:79.2pt;margin-top:4.5pt;width:309pt;height:33pt;z-index:251712512;visibility:visible">
            <v:imagedata r:id="rId25" o:title=""/>
          </v:shape>
        </w:pict>
      </w:r>
    </w:p>
    <w:p w:rsidR="00361244" w:rsidRDefault="00361244" w:rsidP="00BE4051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9E13D2">
      <w:pPr>
        <w:pStyle w:val="NoSpacing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8" o:spid="_x0000_s1069" type="#_x0000_t75" style="position:absolute;left:0;text-align:left;margin-left:283.2pt;margin-top:-1.95pt;width:191.05pt;height:268.8pt;z-index:25161523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">
            <v:imagedata r:id="rId26" o:title=""/>
            <o:lock v:ext="edit" aspectratio="f"/>
          </v:shape>
        </w:pict>
      </w:r>
    </w:p>
    <w:p w:rsidR="00361244" w:rsidRDefault="00361244" w:rsidP="009E13D2">
      <w:pPr>
        <w:pStyle w:val="NoSpacing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61244" w:rsidRDefault="00361244" w:rsidP="009E13D2">
      <w:pPr>
        <w:pStyle w:val="NoSpacing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61244" w:rsidRDefault="00361244" w:rsidP="00D05959">
      <w:pPr>
        <w:pStyle w:val="NoSpacing"/>
        <w:ind w:left="2124" w:firstLine="708"/>
        <w:rPr>
          <w:rFonts w:ascii="Arial" w:hAnsi="Arial" w:cs="Arial"/>
          <w:b/>
          <w:color w:val="FF0000"/>
          <w:sz w:val="32"/>
          <w:szCs w:val="32"/>
        </w:rPr>
      </w:pPr>
      <w:r>
        <w:rPr>
          <w:noProof/>
          <w:lang w:eastAsia="ru-RU"/>
        </w:rPr>
        <w:pict>
          <v:shape id="_x0000_s1070" type="#_x0000_t75" style="position:absolute;left:0;text-align:left;margin-left:-15.45pt;margin-top:-51.15pt;width:200.65pt;height:269.75pt;z-index:251614208;visibility:visible;mso-wrap-distance-left:30.6pt;mso-wrap-distance-right:14.7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">
            <v:imagedata r:id="rId27" o:title=""/>
            <o:lock v:ext="edit" aspectratio="f"/>
          </v:shape>
        </w:pict>
      </w:r>
    </w:p>
    <w:p w:rsidR="00361244" w:rsidRPr="000153FB" w:rsidRDefault="00361244" w:rsidP="00D05959">
      <w:pPr>
        <w:pStyle w:val="NoSpacing"/>
        <w:ind w:left="2124" w:firstLine="708"/>
        <w:rPr>
          <w:rFonts w:ascii="Arial" w:hAnsi="Arial" w:cs="Arial"/>
          <w:b/>
          <w:color w:val="FF0000"/>
          <w:sz w:val="32"/>
          <w:szCs w:val="32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F40CA6">
      <w:pPr>
        <w:pStyle w:val="NoSpacing"/>
        <w:ind w:firstLine="708"/>
        <w:rPr>
          <w:rFonts w:ascii="Times New Roman" w:hAnsi="Times New Roman"/>
          <w:sz w:val="28"/>
          <w:szCs w:val="28"/>
        </w:rPr>
      </w:pPr>
    </w:p>
    <w:p w:rsidR="00361244" w:rsidRDefault="00361244" w:rsidP="00B2153D">
      <w:pPr>
        <w:pStyle w:val="NoSpacing"/>
        <w:rPr>
          <w:rFonts w:ascii="Times New Roman" w:hAnsi="Times New Roman"/>
          <w:sz w:val="28"/>
          <w:szCs w:val="28"/>
        </w:rPr>
      </w:pPr>
    </w:p>
    <w:p w:rsidR="00361244" w:rsidRDefault="00361244" w:rsidP="00B2153D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Зам. по АХЧ –  Савельева                         </w:t>
      </w:r>
    </w:p>
    <w:p w:rsidR="00361244" w:rsidRDefault="00361244" w:rsidP="00B2153D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Зам. по УР – Гуляева Анастасия Алексеевна           Светлана Валентиновна                                         </w:t>
      </w:r>
    </w:p>
    <w:p w:rsidR="00361244" w:rsidRDefault="00361244" w:rsidP="00B2153D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Зам.по ВР – Чекарева Алена Алексеевна</w:t>
      </w:r>
    </w:p>
    <w:p w:rsidR="00361244" w:rsidRDefault="00361244" w:rsidP="00B2153D">
      <w:pPr>
        <w:pStyle w:val="NoSpacing"/>
        <w:rPr>
          <w:rFonts w:ascii="Times New Roman" w:hAnsi="Times New Roman"/>
          <w:sz w:val="28"/>
          <w:szCs w:val="28"/>
        </w:rPr>
      </w:pPr>
    </w:p>
    <w:p w:rsidR="00361244" w:rsidRDefault="0036124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71" type="#_x0000_t75" style="position:absolute;margin-left:470.55pt;margin-top:311.35pt;width:27pt;height:30pt;z-index:251722752;visibility:visible">
            <v:imagedata r:id="rId28" o:title=""/>
          </v:shape>
        </w:pict>
      </w:r>
      <w:r>
        <w:rPr>
          <w:noProof/>
          <w:lang w:eastAsia="ru-RU"/>
        </w:rPr>
        <w:pict>
          <v:shape id="Рисунок 11" o:spid="_x0000_s1072" type="#_x0000_t75" style="position:absolute;margin-left:146.65pt;margin-top:34.6pt;width:202.5pt;height:134.1pt;rotation:-4778673fd;z-index:251616256;visibility:visible">
            <v:imagedata r:id="rId29" o:title=""/>
          </v:shape>
        </w:pict>
      </w:r>
      <w:r>
        <w:rPr>
          <w:noProof/>
          <w:lang w:eastAsia="ru-RU"/>
        </w:rPr>
        <w:pict>
          <v:shape id="Рисунок 12" o:spid="_x0000_s1073" type="#_x0000_t75" style="position:absolute;margin-left:292.2pt;margin-top:161.4pt;width:205.35pt;height:136.35pt;rotation:952654fd;z-index:251617280;visibility:visible">
            <v:imagedata r:id="rId30" o:title=""/>
          </v:shape>
        </w:pict>
      </w:r>
      <w:r>
        <w:rPr>
          <w:noProof/>
          <w:lang w:eastAsia="ru-RU"/>
        </w:rPr>
        <w:pict>
          <v:shape id="_x0000_s1074" type="#_x0000_t75" style="position:absolute;margin-left:341.65pt;margin-top:22pt;width:146.15pt;height:116.2pt;rotation:617563fd;z-index:251692032;visibility:visible">
            <v:imagedata r:id="rId31" o:title="" croptop="7584f" cropleft="10463f" cropright="6712f"/>
          </v:shape>
        </w:pict>
      </w:r>
      <w:r>
        <w:rPr>
          <w:noProof/>
          <w:lang w:eastAsia="ru-RU"/>
        </w:rPr>
        <w:pict>
          <v:shape id="_x0000_s1075" type="#_x0000_t75" style="position:absolute;margin-left:-39.35pt;margin-top:3.55pt;width:193.6pt;height:145.75pt;rotation:-887055fd;z-index:251627520;visibility:visible">
            <v:imagedata r:id="rId32" o:title=""/>
          </v:shape>
        </w:pict>
      </w:r>
      <w:r>
        <w:rPr>
          <w:noProof/>
          <w:lang w:eastAsia="ru-RU"/>
        </w:rPr>
        <w:pict>
          <v:shape id="Рисунок 15" o:spid="_x0000_s1076" type="#_x0000_t75" style="position:absolute;margin-left:-36.9pt;margin-top:190.7pt;width:158.25pt;height:106pt;rotation:-6884550fd;z-index:251618304;visibility:visible">
            <v:imagedata r:id="rId33" o:title=""/>
          </v:shape>
        </w:pict>
      </w:r>
      <w:r>
        <w:rPr>
          <w:noProof/>
          <w:lang w:eastAsia="ru-RU"/>
        </w:rPr>
        <w:pict>
          <v:rect id="_x0000_s1077" style="position:absolute;margin-left:-76.2pt;margin-top:345.95pt;width:557.65pt;height:7.15pt;z-index:251620352" fillcolor="#4f81bd" strokecolor="#f2f2f2" strokeweight="3pt">
            <v:shadow on="t" type="perspective" color="#243f60" opacity=".5" offset="1pt" offset2="-1pt"/>
          </v:rect>
        </w:pict>
      </w:r>
      <w:r>
        <w:rPr>
          <w:noProof/>
          <w:lang w:eastAsia="ru-RU"/>
        </w:rPr>
        <w:pict>
          <v:rect id="_x0000_s1078" style="position:absolute;margin-left:-76.2pt;margin-top:331.65pt;width:535.95pt;height:7.15pt;z-index:251621376" fillcolor="#4f81bd" strokecolor="#f2f2f2" strokeweight="3pt">
            <v:shadow on="t" type="perspective" color="#243f60" opacity=".5" offset="1pt" offset2="-1pt"/>
          </v:rect>
        </w:pict>
      </w:r>
      <w:r>
        <w:rPr>
          <w:noProof/>
          <w:lang w:eastAsia="ru-RU"/>
        </w:rPr>
        <w:pict>
          <v:shape id="Рисунок 16" o:spid="_x0000_s1079" type="#_x0000_t75" style="position:absolute;margin-left:124.4pt;margin-top:154.55pt;width:111.45pt;height:169.1pt;z-index:251619328;visibility:visible">
            <v:imagedata r:id="rId34" o:title=""/>
          </v:shape>
        </w:pict>
      </w:r>
      <w:r>
        <w:rPr>
          <w:rFonts w:ascii="Times New Roman" w:hAnsi="Times New Roman"/>
          <w:sz w:val="28"/>
          <w:szCs w:val="28"/>
        </w:rPr>
        <w:br w:type="page"/>
      </w:r>
    </w:p>
    <w:p w:rsidR="00361244" w:rsidRDefault="00361244" w:rsidP="00B2153D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80" style="position:absolute;margin-left:-64.2pt;margin-top:26.5pt;width:535.95pt;height:7.15pt;z-index:251626496" fillcolor="#8064a2" strokecolor="#f2f2f2" strokeweight="3pt">
            <v:shadow on="t" type="perspective" color="#3f3151" opacity=".5" offset="1pt" offset2="-1pt"/>
          </v:rect>
        </w:pict>
      </w:r>
      <w:r>
        <w:rPr>
          <w:noProof/>
          <w:lang w:eastAsia="ru-RU"/>
        </w:rPr>
        <w:pict>
          <v:rect id="_x0000_s1081" style="position:absolute;margin-left:-64.2pt;margin-top:10.85pt;width:557.65pt;height:7.15pt;z-index:251625472" fillcolor="#8064a2" strokecolor="#f2f2f2" strokeweight="3pt">
            <v:shadow on="t" type="perspective" color="#3f3151" opacity=".5" offset="1pt" offset2="-1pt"/>
          </v:rect>
        </w:pict>
      </w:r>
      <w:r>
        <w:rPr>
          <w:noProof/>
          <w:lang w:eastAsia="ru-RU"/>
        </w:rPr>
        <w:pict>
          <v:shape id="Рисунок 19" o:spid="_x0000_s1082" type="#_x0000_t75" style="position:absolute;margin-left:-38.85pt;margin-top:-41.1pt;width:525.75pt;height:45.5pt;z-index:251622400;visibility:visible">
            <v:imagedata r:id="rId35" o:title=""/>
          </v:shape>
        </w:pict>
      </w:r>
    </w:p>
    <w:p w:rsidR="00361244" w:rsidRDefault="00361244" w:rsidP="00536724">
      <w:r>
        <w:rPr>
          <w:noProof/>
          <w:lang w:eastAsia="ru-RU"/>
        </w:rPr>
        <w:pict>
          <v:shape id="_x0000_s1083" type="#_x0000_t75" style="position:absolute;margin-left:-7.05pt;margin-top:24.7pt;width:468pt;height:30.75pt;z-index:251713536;visibility:visible">
            <v:imagedata r:id="rId36" o:title=""/>
          </v:shape>
        </w:pict>
      </w: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«Дорогие коллеги, добрый день! Сегодня  в преддверии замечательного праздника международного Дня учителя искренне и от всей души вас поздравляю. Желаю всего самого наилучшего, самое главное – умных и послушных студентов». </w:t>
      </w: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311D59">
        <w:rPr>
          <w:rFonts w:ascii="Times New Roman" w:hAnsi="Times New Roman"/>
          <w:sz w:val="28"/>
          <w:szCs w:val="28"/>
        </w:rPr>
        <w:t>Именно с этих слов началось совещание</w:t>
      </w:r>
      <w:r>
        <w:rPr>
          <w:rFonts w:ascii="Times New Roman" w:hAnsi="Times New Roman"/>
          <w:sz w:val="28"/>
          <w:szCs w:val="28"/>
        </w:rPr>
        <w:t>,</w:t>
      </w:r>
      <w:r w:rsidRPr="00311D59">
        <w:rPr>
          <w:rFonts w:ascii="Times New Roman" w:hAnsi="Times New Roman"/>
          <w:sz w:val="28"/>
          <w:szCs w:val="28"/>
        </w:rPr>
        <w:t xml:space="preserve"> или как по-другому его назвали</w:t>
      </w:r>
      <w:r>
        <w:rPr>
          <w:rFonts w:ascii="Times New Roman" w:hAnsi="Times New Roman"/>
          <w:sz w:val="28"/>
          <w:szCs w:val="28"/>
        </w:rPr>
        <w:t>,</w:t>
      </w:r>
      <w:r w:rsidRPr="00311D59">
        <w:rPr>
          <w:rFonts w:ascii="Times New Roman" w:hAnsi="Times New Roman"/>
          <w:sz w:val="28"/>
          <w:szCs w:val="28"/>
        </w:rPr>
        <w:t xml:space="preserve"> – открытый диалог </w:t>
      </w:r>
      <w:r>
        <w:rPr>
          <w:rFonts w:ascii="Times New Roman" w:hAnsi="Times New Roman"/>
          <w:sz w:val="28"/>
          <w:szCs w:val="28"/>
        </w:rPr>
        <w:t xml:space="preserve">преподавателей колледжа </w:t>
      </w:r>
      <w:r w:rsidRPr="00311D59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«</w:t>
      </w:r>
      <w:r w:rsidRPr="00311D59">
        <w:rPr>
          <w:rFonts w:ascii="Times New Roman" w:hAnsi="Times New Roman"/>
          <w:sz w:val="28"/>
          <w:szCs w:val="28"/>
        </w:rPr>
        <w:t>администрацией</w:t>
      </w:r>
      <w:r>
        <w:rPr>
          <w:rFonts w:ascii="Times New Roman" w:hAnsi="Times New Roman"/>
          <w:sz w:val="28"/>
          <w:szCs w:val="28"/>
        </w:rPr>
        <w:t>» колледжа на время Дня самоуправления</w:t>
      </w:r>
      <w:r w:rsidRPr="00311D59">
        <w:rPr>
          <w:rFonts w:ascii="Times New Roman" w:hAnsi="Times New Roman"/>
          <w:sz w:val="28"/>
          <w:szCs w:val="28"/>
        </w:rPr>
        <w:t xml:space="preserve">. </w:t>
      </w: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диалога было поднято много вопросов. Самые интересные и, главное, заставляющие задуматься, вопросы предлагаем вашему вниманию.</w:t>
      </w: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536724">
        <w:rPr>
          <w:rFonts w:ascii="Times New Roman" w:hAnsi="Times New Roman"/>
          <w:b/>
          <w:sz w:val="28"/>
          <w:szCs w:val="28"/>
        </w:rPr>
        <w:t>Елена Николаевна Кандакова:</w:t>
      </w:r>
      <w:r>
        <w:rPr>
          <w:rFonts w:ascii="Times New Roman" w:hAnsi="Times New Roman"/>
          <w:sz w:val="28"/>
          <w:szCs w:val="28"/>
        </w:rPr>
        <w:t xml:space="preserve"> Скажите, пожалуйста, когда же наконец преподаватели начнут работать с 8-30, а не с того часа, как студентам захочется прийти на занятия? </w:t>
      </w: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536724">
        <w:rPr>
          <w:rFonts w:ascii="Times New Roman" w:hAnsi="Times New Roman"/>
          <w:b/>
          <w:sz w:val="28"/>
          <w:szCs w:val="28"/>
        </w:rPr>
        <w:t xml:space="preserve">Ирина Васильевна Задорожная: </w:t>
      </w:r>
      <w:r>
        <w:rPr>
          <w:rFonts w:ascii="Times New Roman" w:hAnsi="Times New Roman"/>
          <w:sz w:val="28"/>
          <w:szCs w:val="28"/>
        </w:rPr>
        <w:t xml:space="preserve">Максим Павлович, разрешите уже студентам, преподавателям и администрации во время учебного процесса пользоваться телефонами: звонить и общаться в социальных сетях. </w:t>
      </w: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E6405C">
        <w:rPr>
          <w:rFonts w:ascii="Times New Roman" w:hAnsi="Times New Roman"/>
          <w:b/>
          <w:sz w:val="28"/>
          <w:szCs w:val="28"/>
        </w:rPr>
        <w:t>Олеся Валентиновна Сигаева:</w:t>
      </w:r>
      <w:r>
        <w:rPr>
          <w:rFonts w:ascii="Times New Roman" w:hAnsi="Times New Roman"/>
          <w:sz w:val="28"/>
          <w:szCs w:val="28"/>
        </w:rPr>
        <w:t xml:space="preserve"> Неужели никогда в колледже студенты не научатся уважительно относиться  друг к другу и преподавателям? </w:t>
      </w: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E6405C">
        <w:rPr>
          <w:rFonts w:ascii="Times New Roman" w:hAnsi="Times New Roman"/>
          <w:b/>
          <w:sz w:val="28"/>
          <w:szCs w:val="28"/>
        </w:rPr>
        <w:t>Фаина Александровна Кудряшова:</w:t>
      </w:r>
      <w:r>
        <w:rPr>
          <w:rFonts w:ascii="Times New Roman" w:hAnsi="Times New Roman"/>
          <w:sz w:val="28"/>
          <w:szCs w:val="28"/>
        </w:rPr>
        <w:t xml:space="preserve"> Когда, наконец, студенты педагогического колледжа перестанут курить сигареты, а займутся спортом?</w:t>
      </w: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61244" w:rsidRDefault="00361244" w:rsidP="00311D59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E6405C">
        <w:rPr>
          <w:rFonts w:ascii="Times New Roman" w:hAnsi="Times New Roman"/>
          <w:b/>
          <w:sz w:val="28"/>
          <w:szCs w:val="28"/>
        </w:rPr>
        <w:t>Оксана Владимировна Ушакова:</w:t>
      </w:r>
      <w:r>
        <w:rPr>
          <w:rFonts w:ascii="Times New Roman" w:hAnsi="Times New Roman"/>
          <w:sz w:val="28"/>
          <w:szCs w:val="28"/>
        </w:rPr>
        <w:t xml:space="preserve"> Не пора ли студентам колледжа выйти из своих микрогрупп и начать создавать дружный коллектив группы? Когда мы сможет вместе выезжать на экскурсии, ходить в театры и проводить вместе свое время?</w:t>
      </w:r>
    </w:p>
    <w:p w:rsidR="00361244" w:rsidRDefault="00361244" w:rsidP="00536724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1" o:spid="_x0000_s1084" type="#_x0000_t75" style="position:absolute;left:0;text-align:left;margin-left:236.2pt;margin-top:15.45pt;width:240.75pt;height:161.25pt;rotation:536467fd;z-index:251629568;visibility:visible">
            <v:imagedata r:id="rId37" o:title=""/>
          </v:shape>
        </w:pict>
      </w:r>
    </w:p>
    <w:p w:rsidR="00361244" w:rsidRPr="00233288" w:rsidRDefault="00361244" w:rsidP="00233288">
      <w:r>
        <w:rPr>
          <w:noProof/>
          <w:lang w:eastAsia="ru-RU"/>
        </w:rPr>
        <w:pict>
          <v:shape id="Рисунок 20" o:spid="_x0000_s1085" type="#_x0000_t75" style="position:absolute;margin-left:-28pt;margin-top:2.65pt;width:233.25pt;height:156pt;rotation:-577130fd;z-index:251628544;visibility:visible">
            <v:imagedata r:id="rId38" o:title=""/>
          </v:shape>
        </w:pict>
      </w:r>
    </w:p>
    <w:p w:rsidR="00361244" w:rsidRPr="00233288" w:rsidRDefault="00361244" w:rsidP="00233288"/>
    <w:p w:rsidR="00361244" w:rsidRDefault="00361244" w:rsidP="00233288"/>
    <w:p w:rsidR="00361244" w:rsidRDefault="00361244" w:rsidP="00233288">
      <w:pPr>
        <w:ind w:firstLine="708"/>
      </w:pPr>
    </w:p>
    <w:p w:rsidR="00361244" w:rsidRPr="00233288" w:rsidRDefault="00361244" w:rsidP="00233288"/>
    <w:p w:rsidR="00361244" w:rsidRPr="00233288" w:rsidRDefault="00361244" w:rsidP="00233288"/>
    <w:p w:rsidR="00361244" w:rsidRDefault="00361244" w:rsidP="00233288">
      <w:pPr>
        <w:tabs>
          <w:tab w:val="left" w:pos="3328"/>
        </w:tabs>
      </w:pPr>
      <w:r>
        <w:rPr>
          <w:noProof/>
          <w:lang w:eastAsia="ru-RU"/>
        </w:rPr>
        <w:pict>
          <v:shape id="_x0000_s1086" type="#_x0000_t75" style="position:absolute;margin-left:470.7pt;margin-top:22.2pt;width:27pt;height:27pt;z-index:251723776;visibility:visible">
            <v:imagedata r:id="rId39" o:title=""/>
          </v:shape>
        </w:pict>
      </w:r>
      <w:r>
        <w:rPr>
          <w:noProof/>
          <w:lang w:eastAsia="ru-RU"/>
        </w:rPr>
        <w:pict>
          <v:rect id="_x0000_s1087" style="position:absolute;margin-left:-64.2pt;margin-top:35pt;width:535.95pt;height:7.15pt;z-index:251624448" fillcolor="#8064a2" strokecolor="#f2f2f2" strokeweight="3pt">
            <v:shadow on="t" type="perspective" color="#3f3151" opacity=".5" offset="1pt" offset2="-1pt"/>
          </v:rect>
        </w:pict>
      </w:r>
      <w:r>
        <w:rPr>
          <w:noProof/>
          <w:lang w:eastAsia="ru-RU"/>
        </w:rPr>
        <w:pict>
          <v:rect id="_x0000_s1088" style="position:absolute;margin-left:-64.2pt;margin-top:49.3pt;width:557.65pt;height:7.15pt;z-index:251623424" fillcolor="#8064a2" strokecolor="#f2f2f2" strokeweight="3pt">
            <v:shadow on="t" type="perspective" color="#3f3151" opacity=".5" offset="1pt" offset2="-1pt"/>
          </v:rect>
        </w:pict>
      </w:r>
    </w:p>
    <w:p w:rsidR="00361244" w:rsidRDefault="00361244" w:rsidP="00233288">
      <w:pPr>
        <w:tabs>
          <w:tab w:val="left" w:pos="3328"/>
        </w:tabs>
      </w:pPr>
      <w:r>
        <w:rPr>
          <w:noProof/>
          <w:lang w:eastAsia="ru-RU"/>
        </w:rPr>
        <w:pict>
          <v:shape id="_x0000_s1089" type="#_x0000_t75" style="position:absolute;margin-left:-67.8pt;margin-top:-36.45pt;width:577.5pt;height:71.25pt;z-index:251697152;visibility:visible">
            <v:imagedata r:id="rId40" o:title=""/>
          </v:shape>
        </w:pict>
      </w:r>
    </w:p>
    <w:p w:rsidR="00361244" w:rsidRDefault="00361244" w:rsidP="00233288">
      <w:pPr>
        <w:tabs>
          <w:tab w:val="left" w:pos="3328"/>
        </w:tabs>
      </w:pPr>
      <w:r>
        <w:rPr>
          <w:noProof/>
          <w:lang w:eastAsia="ru-RU"/>
        </w:rPr>
        <w:pict>
          <v:rect id="_x0000_s1090" style="position:absolute;margin-left:-52.85pt;margin-top:20pt;width:557.65pt;height:7.15pt;z-index:251699200" strokecolor="#95b3d7" strokeweight="1pt">
            <v:fill color2="#b8cce4" focusposition="1" focussize="" focus="100%" type="gradient"/>
            <v:shadow on="t" type="perspective" color="#243f60" opacity=".5" offset="1pt" offset2="-3pt"/>
          </v:rect>
        </w:pict>
      </w:r>
    </w:p>
    <w:p w:rsidR="00361244" w:rsidRDefault="00361244" w:rsidP="00233288">
      <w:pPr>
        <w:tabs>
          <w:tab w:val="left" w:pos="3328"/>
        </w:tabs>
      </w:pPr>
      <w:r>
        <w:rPr>
          <w:noProof/>
          <w:lang w:eastAsia="ru-RU"/>
        </w:rPr>
        <w:pict>
          <v:rect id="_x0000_s1091" style="position:absolute;margin-left:-52.85pt;margin-top:11.85pt;width:535.95pt;height:7.15pt;z-index:251698176" strokecolor="#95b3d7" strokeweight="1pt">
            <v:fill color2="#b8cce4" focusposition="1" focussize="" focus="100%" type="gradient"/>
            <v:shadow on="t" type="perspective" color="#243f60" opacity=".5" offset="1pt" offset2="-3pt"/>
          </v:rect>
        </w:pict>
      </w:r>
    </w:p>
    <w:p w:rsidR="00361244" w:rsidRPr="000153FB" w:rsidRDefault="00361244" w:rsidP="000C06F6">
      <w:pPr>
        <w:pStyle w:val="NoSpacing"/>
        <w:rPr>
          <w:sz w:val="28"/>
          <w:szCs w:val="28"/>
        </w:rPr>
      </w:pPr>
      <w:r>
        <w:rPr>
          <w:noProof/>
          <w:lang w:eastAsia="ru-RU"/>
        </w:rPr>
        <w:pict>
          <v:shape id="_x0000_s1092" type="#_x0000_t75" style="position:absolute;margin-left:259.6pt;margin-top:44.7pt;width:236.8pt;height:158.65pt;rotation:-743574fd;z-index:251700224;visibility:visible">
            <v:imagedata r:id="rId41" o:title=""/>
          </v:shape>
        </w:pict>
      </w:r>
      <w:r w:rsidRPr="000C06F6">
        <w:rPr>
          <w:rFonts w:ascii="Times New Roman" w:hAnsi="Times New Roman"/>
          <w:sz w:val="28"/>
          <w:szCs w:val="28"/>
        </w:rPr>
        <w:t>Учительство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>
        <w:rPr>
          <w:rFonts w:ascii="Hot Mustard BTN Poster" w:hAnsi="Hot Mustard BTN Poster"/>
          <w:sz w:val="28"/>
          <w:szCs w:val="28"/>
        </w:rPr>
        <w:t>–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не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труд</w:t>
      </w:r>
      <w:r w:rsidRPr="000C06F6">
        <w:rPr>
          <w:rFonts w:ascii="Hot Mustard BTN Poster" w:hAnsi="Hot Mustard BTN Poster"/>
          <w:sz w:val="28"/>
          <w:szCs w:val="28"/>
        </w:rPr>
        <w:t xml:space="preserve">, </w:t>
      </w:r>
      <w:r w:rsidRPr="000C06F6">
        <w:rPr>
          <w:rFonts w:ascii="Times New Roman" w:hAnsi="Times New Roman"/>
          <w:sz w:val="28"/>
          <w:szCs w:val="28"/>
        </w:rPr>
        <w:t>а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отреченье</w:t>
      </w:r>
      <w:r w:rsidRPr="000C06F6">
        <w:rPr>
          <w:rFonts w:ascii="Hot Mustard BTN Poster" w:hAnsi="Hot Mustard BTN Poster"/>
          <w:sz w:val="28"/>
          <w:szCs w:val="28"/>
        </w:rPr>
        <w:t xml:space="preserve">, </w:t>
      </w:r>
      <w:r w:rsidRPr="000C06F6">
        <w:rPr>
          <w:rFonts w:ascii="Hot Mustard BTN Poster" w:hAnsi="Hot Mustard BTN Poster"/>
          <w:sz w:val="28"/>
          <w:szCs w:val="28"/>
        </w:rPr>
        <w:br/>
      </w:r>
      <w:r w:rsidRPr="000C06F6">
        <w:rPr>
          <w:rFonts w:ascii="Times New Roman" w:hAnsi="Times New Roman"/>
          <w:sz w:val="28"/>
          <w:szCs w:val="28"/>
        </w:rPr>
        <w:t>Умение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всего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себя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отдать</w:t>
      </w:r>
      <w:r w:rsidRPr="000C06F6">
        <w:rPr>
          <w:rFonts w:ascii="Hot Mustard BTN Poster" w:hAnsi="Hot Mustard BTN Poster"/>
          <w:sz w:val="28"/>
          <w:szCs w:val="28"/>
        </w:rPr>
        <w:t xml:space="preserve">, </w:t>
      </w:r>
      <w:r w:rsidRPr="000C06F6">
        <w:rPr>
          <w:rFonts w:ascii="Hot Mustard BTN Poster" w:hAnsi="Hot Mustard BTN Poster"/>
          <w:sz w:val="28"/>
          <w:szCs w:val="28"/>
        </w:rPr>
        <w:br/>
      </w:r>
      <w:r w:rsidRPr="000C06F6">
        <w:rPr>
          <w:rFonts w:ascii="Times New Roman" w:hAnsi="Times New Roman"/>
          <w:sz w:val="28"/>
          <w:szCs w:val="28"/>
        </w:rPr>
        <w:t>Уйти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на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долгий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подвиг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и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мученье</w:t>
      </w:r>
      <w:r w:rsidRPr="000C06F6">
        <w:rPr>
          <w:rFonts w:ascii="Hot Mustard BTN Poster" w:hAnsi="Hot Mustard BTN Poster"/>
          <w:sz w:val="28"/>
          <w:szCs w:val="28"/>
        </w:rPr>
        <w:t xml:space="preserve">, </w:t>
      </w:r>
      <w:r w:rsidRPr="000C06F6">
        <w:rPr>
          <w:rFonts w:ascii="Hot Mustard BTN Poster" w:hAnsi="Hot Mustard BTN Poster"/>
          <w:sz w:val="28"/>
          <w:szCs w:val="28"/>
        </w:rPr>
        <w:br/>
      </w:r>
      <w:r w:rsidRPr="000C06F6">
        <w:rPr>
          <w:rFonts w:ascii="Times New Roman" w:hAnsi="Times New Roman"/>
          <w:sz w:val="28"/>
          <w:szCs w:val="28"/>
        </w:rPr>
        <w:t>И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в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этом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видеть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свет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и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благодать</w:t>
      </w:r>
      <w:r w:rsidRPr="000C06F6">
        <w:rPr>
          <w:rFonts w:ascii="Hot Mustard BTN Poster" w:hAnsi="Hot Mustard BTN Poster"/>
          <w:sz w:val="28"/>
          <w:szCs w:val="28"/>
        </w:rPr>
        <w:t xml:space="preserve">. </w:t>
      </w:r>
    </w:p>
    <w:p w:rsidR="00361244" w:rsidRPr="000C06F6" w:rsidRDefault="00361244" w:rsidP="000C06F6">
      <w:pPr>
        <w:pStyle w:val="NoSpacing"/>
        <w:rPr>
          <w:rFonts w:ascii="Hot Mustard BTN Poster" w:hAnsi="Hot Mustard BTN Poster"/>
          <w:sz w:val="28"/>
          <w:szCs w:val="28"/>
        </w:rPr>
      </w:pPr>
    </w:p>
    <w:p w:rsidR="00361244" w:rsidRPr="000C06F6" w:rsidRDefault="00361244" w:rsidP="000C06F6">
      <w:pPr>
        <w:pStyle w:val="NoSpacing"/>
        <w:rPr>
          <w:rFonts w:ascii="Hot Mustard BTN Poster" w:hAnsi="Hot Mustard BTN Poster"/>
          <w:sz w:val="28"/>
          <w:szCs w:val="28"/>
        </w:rPr>
      </w:pPr>
      <w:r w:rsidRPr="000C06F6">
        <w:rPr>
          <w:rFonts w:ascii="Times New Roman" w:hAnsi="Times New Roman"/>
          <w:sz w:val="28"/>
          <w:szCs w:val="28"/>
        </w:rPr>
        <w:t>Учительство</w:t>
      </w:r>
      <w:r w:rsidRPr="000C06F6">
        <w:rPr>
          <w:rFonts w:ascii="Hot Mustard BTN Poster" w:hAnsi="Hot Mustard BTN Poster"/>
          <w:sz w:val="28"/>
          <w:szCs w:val="28"/>
        </w:rPr>
        <w:t xml:space="preserve"> - </w:t>
      </w:r>
      <w:r w:rsidRPr="000C06F6">
        <w:rPr>
          <w:rFonts w:ascii="Times New Roman" w:hAnsi="Times New Roman"/>
          <w:sz w:val="28"/>
          <w:szCs w:val="28"/>
        </w:rPr>
        <w:t>когда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в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глазах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холодных</w:t>
      </w:r>
      <w:r w:rsidRPr="000C06F6">
        <w:rPr>
          <w:rFonts w:ascii="Hot Mustard BTN Poster" w:hAnsi="Hot Mustard BTN Poster"/>
          <w:sz w:val="28"/>
          <w:szCs w:val="28"/>
        </w:rPr>
        <w:t xml:space="preserve">, </w:t>
      </w:r>
      <w:r w:rsidRPr="000C06F6">
        <w:rPr>
          <w:rFonts w:ascii="Hot Mustard BTN Poster" w:hAnsi="Hot Mustard BTN Poster"/>
          <w:sz w:val="28"/>
          <w:szCs w:val="28"/>
        </w:rPr>
        <w:br/>
      </w:r>
      <w:r w:rsidRPr="000C06F6">
        <w:rPr>
          <w:rFonts w:ascii="Times New Roman" w:hAnsi="Times New Roman"/>
          <w:sz w:val="28"/>
          <w:szCs w:val="28"/>
        </w:rPr>
        <w:t>Зажжется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понимания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заря</w:t>
      </w:r>
      <w:r w:rsidRPr="000C06F6">
        <w:rPr>
          <w:rFonts w:ascii="Hot Mustard BTN Poster" w:hAnsi="Hot Mustard BTN Poster"/>
          <w:sz w:val="28"/>
          <w:szCs w:val="28"/>
        </w:rPr>
        <w:t xml:space="preserve">, </w:t>
      </w:r>
      <w:r w:rsidRPr="000C06F6">
        <w:rPr>
          <w:rFonts w:ascii="Hot Mustard BTN Poster" w:hAnsi="Hot Mustard BTN Poster"/>
          <w:sz w:val="28"/>
          <w:szCs w:val="28"/>
        </w:rPr>
        <w:br/>
      </w:r>
      <w:r w:rsidRPr="000C06F6">
        <w:rPr>
          <w:rFonts w:ascii="Times New Roman" w:hAnsi="Times New Roman"/>
          <w:sz w:val="28"/>
          <w:szCs w:val="28"/>
        </w:rPr>
        <w:t>И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ты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поймешь</w:t>
      </w:r>
      <w:r w:rsidRPr="000C06F6">
        <w:rPr>
          <w:rFonts w:ascii="Hot Mustard BTN Poster" w:hAnsi="Hot Mustard BTN Poster"/>
          <w:sz w:val="28"/>
          <w:szCs w:val="28"/>
        </w:rPr>
        <w:t xml:space="preserve">: </w:t>
      </w:r>
      <w:r w:rsidRPr="000C06F6">
        <w:rPr>
          <w:rFonts w:ascii="Times New Roman" w:hAnsi="Times New Roman"/>
          <w:sz w:val="28"/>
          <w:szCs w:val="28"/>
        </w:rPr>
        <w:t>старался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не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бесплодно</w:t>
      </w:r>
      <w:r w:rsidRPr="000C06F6">
        <w:rPr>
          <w:rFonts w:ascii="Hot Mustard BTN Poster" w:hAnsi="Hot Mustard BTN Poster"/>
          <w:sz w:val="28"/>
          <w:szCs w:val="28"/>
        </w:rPr>
        <w:t xml:space="preserve">, </w:t>
      </w:r>
      <w:r w:rsidRPr="000C06F6">
        <w:rPr>
          <w:rFonts w:ascii="Hot Mustard BTN Poster" w:hAnsi="Hot Mustard BTN Poster"/>
          <w:sz w:val="28"/>
          <w:szCs w:val="28"/>
        </w:rPr>
        <w:br/>
      </w:r>
      <w:r w:rsidRPr="000C06F6">
        <w:rPr>
          <w:rFonts w:ascii="Times New Roman" w:hAnsi="Times New Roman"/>
          <w:sz w:val="28"/>
          <w:szCs w:val="28"/>
        </w:rPr>
        <w:t>И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знания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разбрасывал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не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зря</w:t>
      </w:r>
      <w:r w:rsidRPr="000C06F6">
        <w:rPr>
          <w:rFonts w:ascii="Hot Mustard BTN Poster" w:hAnsi="Hot Mustard BTN Poster"/>
          <w:sz w:val="28"/>
          <w:szCs w:val="28"/>
        </w:rPr>
        <w:t>.</w:t>
      </w:r>
    </w:p>
    <w:p w:rsidR="00361244" w:rsidRPr="000C06F6" w:rsidRDefault="00361244" w:rsidP="000C06F6">
      <w:pPr>
        <w:pStyle w:val="NoSpacing"/>
        <w:rPr>
          <w:rFonts w:ascii="Hot Mustard BTN Poster" w:hAnsi="Hot Mustard BTN Poster"/>
          <w:sz w:val="28"/>
          <w:szCs w:val="28"/>
        </w:rPr>
      </w:pPr>
    </w:p>
    <w:p w:rsidR="00361244" w:rsidRPr="000C06F6" w:rsidRDefault="00361244" w:rsidP="000C06F6">
      <w:pPr>
        <w:pStyle w:val="NoSpacing"/>
        <w:rPr>
          <w:rFonts w:ascii="Hot Mustard BTN Poster" w:hAnsi="Hot Mustard BTN Poster"/>
          <w:sz w:val="28"/>
          <w:szCs w:val="28"/>
        </w:rPr>
      </w:pPr>
      <w:r>
        <w:rPr>
          <w:noProof/>
          <w:lang w:eastAsia="ru-RU"/>
        </w:rPr>
        <w:pict>
          <v:shape id="_x0000_s1093" type="#_x0000_t75" style="position:absolute;margin-left:269.55pt;margin-top:32.45pt;width:227.6pt;height:152.8pt;rotation:531298fd;z-index:251701248;visibility:visible">
            <v:imagedata r:id="rId42" o:title=""/>
          </v:shape>
        </w:pict>
      </w:r>
      <w:r w:rsidRPr="000C06F6">
        <w:rPr>
          <w:rFonts w:ascii="Times New Roman" w:hAnsi="Times New Roman"/>
          <w:sz w:val="28"/>
          <w:szCs w:val="28"/>
        </w:rPr>
        <w:t>Сердца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людские</w:t>
      </w:r>
      <w:r w:rsidRPr="000C06F6">
        <w:rPr>
          <w:rFonts w:ascii="Hot Mustard BTN Poster" w:hAnsi="Hot Mustard BTN Poster"/>
          <w:sz w:val="28"/>
          <w:szCs w:val="28"/>
        </w:rPr>
        <w:t xml:space="preserve">, </w:t>
      </w:r>
      <w:r w:rsidRPr="000C06F6">
        <w:rPr>
          <w:rFonts w:ascii="Times New Roman" w:hAnsi="Times New Roman"/>
          <w:sz w:val="28"/>
          <w:szCs w:val="28"/>
        </w:rPr>
        <w:t>бейтесь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и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стучите</w:t>
      </w:r>
      <w:r w:rsidRPr="000C06F6">
        <w:rPr>
          <w:rFonts w:ascii="Hot Mustard BTN Poster" w:hAnsi="Hot Mustard BTN Poster"/>
          <w:sz w:val="28"/>
          <w:szCs w:val="28"/>
        </w:rPr>
        <w:t xml:space="preserve">, </w:t>
      </w:r>
      <w:r w:rsidRPr="000C06F6">
        <w:rPr>
          <w:rFonts w:ascii="Hot Mustard BTN Poster" w:hAnsi="Hot Mustard BTN Poster"/>
          <w:sz w:val="28"/>
          <w:szCs w:val="28"/>
        </w:rPr>
        <w:br/>
      </w:r>
      <w:r w:rsidRPr="000C06F6">
        <w:rPr>
          <w:rFonts w:ascii="Times New Roman" w:hAnsi="Times New Roman"/>
          <w:sz w:val="28"/>
          <w:szCs w:val="28"/>
        </w:rPr>
        <w:t>Чтоб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главный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подвиг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в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жизни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совершить</w:t>
      </w:r>
      <w:r w:rsidRPr="000C06F6">
        <w:rPr>
          <w:rFonts w:ascii="Hot Mustard BTN Poster" w:hAnsi="Hot Mustard BTN Poster"/>
          <w:sz w:val="28"/>
          <w:szCs w:val="28"/>
        </w:rPr>
        <w:t xml:space="preserve">. </w:t>
      </w:r>
      <w:r w:rsidRPr="000C06F6">
        <w:rPr>
          <w:rFonts w:ascii="Hot Mustard BTN Poster" w:hAnsi="Hot Mustard BTN Poster"/>
          <w:sz w:val="28"/>
          <w:szCs w:val="28"/>
        </w:rPr>
        <w:br/>
      </w:r>
      <w:r w:rsidRPr="000C06F6">
        <w:rPr>
          <w:rFonts w:ascii="Times New Roman" w:hAnsi="Times New Roman"/>
          <w:sz w:val="28"/>
          <w:szCs w:val="28"/>
        </w:rPr>
        <w:t>В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любом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из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нас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всегда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живёт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учитель</w:t>
      </w:r>
      <w:r w:rsidRPr="000C06F6">
        <w:rPr>
          <w:rFonts w:ascii="Hot Mustard BTN Poster" w:hAnsi="Hot Mustard BTN Poster"/>
          <w:sz w:val="28"/>
          <w:szCs w:val="28"/>
        </w:rPr>
        <w:t>,</w:t>
      </w:r>
      <w:r w:rsidRPr="000C06F6">
        <w:rPr>
          <w:rFonts w:ascii="Hot Mustard BTN Poster" w:hAnsi="Hot Mustard BTN Poster"/>
          <w:b/>
          <w:sz w:val="28"/>
          <w:szCs w:val="28"/>
          <w:u w:val="single"/>
        </w:rPr>
        <w:t xml:space="preserve"> </w:t>
      </w:r>
      <w:r w:rsidRPr="000C06F6">
        <w:rPr>
          <w:rFonts w:ascii="Hot Mustard BTN Poster" w:hAnsi="Hot Mustard BTN Poster"/>
          <w:sz w:val="28"/>
          <w:szCs w:val="28"/>
        </w:rPr>
        <w:br/>
      </w:r>
      <w:r w:rsidRPr="000C06F6">
        <w:rPr>
          <w:rFonts w:ascii="Times New Roman" w:hAnsi="Times New Roman"/>
          <w:sz w:val="28"/>
          <w:szCs w:val="28"/>
        </w:rPr>
        <w:t>И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учит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честно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и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красиво</w:t>
      </w:r>
      <w:r w:rsidRPr="000C06F6">
        <w:rPr>
          <w:rFonts w:ascii="Hot Mustard BTN Poster" w:hAnsi="Hot Mustard BTN Poster"/>
          <w:sz w:val="28"/>
          <w:szCs w:val="28"/>
        </w:rPr>
        <w:t xml:space="preserve"> </w:t>
      </w:r>
      <w:r w:rsidRPr="000C06F6">
        <w:rPr>
          <w:rFonts w:ascii="Times New Roman" w:hAnsi="Times New Roman"/>
          <w:sz w:val="28"/>
          <w:szCs w:val="28"/>
        </w:rPr>
        <w:t>жить</w:t>
      </w:r>
      <w:r w:rsidRPr="000C06F6">
        <w:rPr>
          <w:rFonts w:ascii="Hot Mustard BTN Poster" w:hAnsi="Hot Mustard BTN Poster"/>
          <w:sz w:val="28"/>
          <w:szCs w:val="28"/>
        </w:rPr>
        <w:t>.</w:t>
      </w:r>
    </w:p>
    <w:p w:rsidR="00361244" w:rsidRDefault="00361244" w:rsidP="00233288">
      <w:pPr>
        <w:tabs>
          <w:tab w:val="left" w:pos="3328"/>
        </w:tabs>
      </w:pPr>
    </w:p>
    <w:p w:rsidR="00361244" w:rsidRDefault="00361244" w:rsidP="00233288">
      <w:pPr>
        <w:tabs>
          <w:tab w:val="left" w:pos="3328"/>
        </w:tabs>
      </w:pPr>
      <w:r>
        <w:rPr>
          <w:noProof/>
          <w:lang w:eastAsia="ru-RU"/>
        </w:rPr>
        <w:pict>
          <v:shape id="_x0000_s1094" type="#_x0000_t75" style="position:absolute;margin-left:-43.25pt;margin-top:6.1pt;width:297.25pt;height:198.85pt;rotation:-1217158fd;z-index:251702272;visibility:visible">
            <v:imagedata r:id="rId43" o:title=""/>
          </v:shape>
        </w:pict>
      </w:r>
    </w:p>
    <w:p w:rsidR="00361244" w:rsidRDefault="00361244" w:rsidP="00233288">
      <w:pPr>
        <w:tabs>
          <w:tab w:val="left" w:pos="3328"/>
        </w:tabs>
      </w:pPr>
    </w:p>
    <w:p w:rsidR="00361244" w:rsidRDefault="00361244" w:rsidP="00233288">
      <w:pPr>
        <w:tabs>
          <w:tab w:val="left" w:pos="3328"/>
        </w:tabs>
      </w:pPr>
    </w:p>
    <w:p w:rsidR="00361244" w:rsidRDefault="00361244" w:rsidP="00233288">
      <w:pPr>
        <w:tabs>
          <w:tab w:val="left" w:pos="3328"/>
        </w:tabs>
      </w:pPr>
      <w:r>
        <w:rPr>
          <w:noProof/>
          <w:lang w:eastAsia="ru-RU"/>
        </w:rPr>
        <w:pict>
          <v:shape id="_x0000_s1095" type="#_x0000_t75" style="position:absolute;margin-left:198.5pt;margin-top:8.1pt;width:264.85pt;height:177.4pt;rotation:940363fd;z-index:251703296;visibility:visible">
            <v:imagedata r:id="rId44" o:title=""/>
          </v:shape>
        </w:pict>
      </w:r>
    </w:p>
    <w:p w:rsidR="00361244" w:rsidRDefault="00361244" w:rsidP="00233288">
      <w:pPr>
        <w:tabs>
          <w:tab w:val="left" w:pos="3328"/>
        </w:tabs>
      </w:pPr>
    </w:p>
    <w:p w:rsidR="00361244" w:rsidRDefault="00361244" w:rsidP="00233288">
      <w:pPr>
        <w:tabs>
          <w:tab w:val="left" w:pos="3328"/>
        </w:tabs>
      </w:pPr>
    </w:p>
    <w:p w:rsidR="00361244" w:rsidRDefault="00361244" w:rsidP="00233288">
      <w:pPr>
        <w:tabs>
          <w:tab w:val="left" w:pos="3328"/>
        </w:tabs>
      </w:pPr>
    </w:p>
    <w:p w:rsidR="00361244" w:rsidRDefault="00361244" w:rsidP="00233288">
      <w:pPr>
        <w:tabs>
          <w:tab w:val="left" w:pos="3328"/>
        </w:tabs>
      </w:pPr>
    </w:p>
    <w:p w:rsidR="00361244" w:rsidRDefault="00361244" w:rsidP="00233288">
      <w:pPr>
        <w:tabs>
          <w:tab w:val="left" w:pos="3328"/>
        </w:tabs>
      </w:pPr>
    </w:p>
    <w:p w:rsidR="00361244" w:rsidRDefault="00361244" w:rsidP="00233288">
      <w:pPr>
        <w:tabs>
          <w:tab w:val="left" w:pos="3328"/>
        </w:tabs>
      </w:pPr>
    </w:p>
    <w:p w:rsidR="00361244" w:rsidRDefault="00361244" w:rsidP="00233288">
      <w:pPr>
        <w:tabs>
          <w:tab w:val="left" w:pos="3328"/>
        </w:tabs>
      </w:pPr>
      <w:r>
        <w:rPr>
          <w:noProof/>
          <w:lang w:eastAsia="ru-RU"/>
        </w:rPr>
        <w:pict>
          <v:shape id="_x0000_s1096" type="#_x0000_t75" style="position:absolute;margin-left:463.2pt;margin-top:37.7pt;width:27pt;height:24.75pt;z-index:251724800;visibility:visible">
            <v:imagedata r:id="rId45" o:title=""/>
          </v:shape>
        </w:pict>
      </w:r>
      <w:r>
        <w:rPr>
          <w:noProof/>
          <w:lang w:eastAsia="ru-RU"/>
        </w:rPr>
        <w:pict>
          <v:rect id="_x0000_s1097" style="position:absolute;margin-left:-74.55pt;margin-top:52.3pt;width:535.95pt;height:7.15pt;z-index:251704320" strokecolor="#95b3d7" strokeweight="1pt">
            <v:fill color2="#b8cce4" focusposition="1" focussize="" focus="100%" type="gradient"/>
            <v:shadow on="t" type="perspective" color="#243f60" opacity=".5" offset="1pt" offset2="-3pt"/>
          </v:rect>
        </w:pict>
      </w:r>
      <w:r>
        <w:rPr>
          <w:noProof/>
          <w:lang w:eastAsia="ru-RU"/>
        </w:rPr>
        <w:pict>
          <v:rect id="_x0000_s1098" style="position:absolute;margin-left:-74.55pt;margin-top:66.6pt;width:557.65pt;height:7.15pt;z-index:251705344" strokecolor="#95b3d7" strokeweight="1pt">
            <v:fill color2="#b8cce4" focusposition="1" focussize="" focus="100%" type="gradient"/>
            <v:shadow on="t" type="perspective" color="#243f60" opacity=".5" offset="1pt" offset2="-3pt"/>
          </v:rect>
        </w:pict>
      </w:r>
    </w:p>
    <w:p w:rsidR="00361244" w:rsidRDefault="00361244" w:rsidP="00233288">
      <w:pPr>
        <w:tabs>
          <w:tab w:val="left" w:pos="3328"/>
        </w:tabs>
      </w:pPr>
      <w:r>
        <w:rPr>
          <w:noProof/>
          <w:lang w:eastAsia="ru-RU"/>
        </w:rPr>
        <w:pict>
          <v:shape id="_x0000_s1099" type="#_x0000_t75" style="position:absolute;margin-left:-58.8pt;margin-top:-36.45pt;width:573pt;height:66pt;z-index:251630592;visibility:visible">
            <v:imagedata r:id="rId46" o:title=""/>
          </v:shape>
        </w:pict>
      </w:r>
    </w:p>
    <w:p w:rsidR="00361244" w:rsidRPr="00C527B8" w:rsidRDefault="00361244" w:rsidP="00D05959">
      <w:pPr>
        <w:tabs>
          <w:tab w:val="left" w:pos="3328"/>
        </w:tabs>
      </w:pPr>
      <w:r>
        <w:rPr>
          <w:noProof/>
          <w:lang w:eastAsia="ru-RU"/>
        </w:rPr>
        <w:pict>
          <v:shape id="_x0000_s1100" type="#_x0000_t75" style="position:absolute;margin-left:-4.7pt;margin-top:4.1pt;width:468pt;height:18.75pt;z-index:251714560;visibility:visible">
            <v:imagedata r:id="rId47" o:title=""/>
          </v:shape>
        </w:pict>
      </w:r>
    </w:p>
    <w:p w:rsidR="00361244" w:rsidRDefault="00361244" w:rsidP="00C527B8">
      <w:r>
        <w:rPr>
          <w:noProof/>
          <w:lang w:eastAsia="ru-RU"/>
        </w:rPr>
        <w:pict>
          <v:rect id="_x0000_s1101" style="position:absolute;margin-left:-64.55pt;margin-top:16.3pt;width:535.95pt;height:7.15pt;z-index:251632640" fillcolor="#f79646" strokecolor="#f2f2f2" strokeweight="3pt">
            <v:shadow on="t" type="perspective" color="#974706" opacity=".5" offset="1pt" offset2="-1pt"/>
          </v:rect>
        </w:pict>
      </w:r>
      <w:r>
        <w:rPr>
          <w:noProof/>
          <w:lang w:eastAsia="ru-RU"/>
        </w:rPr>
        <w:pict>
          <v:rect id="_x0000_s1102" style="position:absolute;margin-left:-64.55pt;margin-top:2pt;width:557.65pt;height:7.15pt;z-index:251631616" fillcolor="#f79646" strokecolor="#f2f2f2" strokeweight="3pt">
            <v:shadow on="t" type="perspective" color="#974706" opacity=".5" offset="1pt" offset2="-1pt"/>
          </v:rect>
        </w:pict>
      </w:r>
    </w:p>
    <w:p w:rsidR="00361244" w:rsidRDefault="00361244" w:rsidP="00C527B8">
      <w:r>
        <w:rPr>
          <w:noProof/>
          <w:lang w:eastAsia="ru-RU"/>
        </w:rPr>
        <w:pict>
          <v:shape id="Рисунок 22" o:spid="_x0000_s1103" type="#_x0000_t75" style="position:absolute;margin-left:243.2pt;margin-top:14.6pt;width:231.7pt;height:155.2pt;rotation:364203fd;z-index:251634688;visibility:visible">
            <v:imagedata r:id="rId48" o:title=""/>
          </v:shape>
        </w:pict>
      </w:r>
      <w:r>
        <w:rPr>
          <w:noProof/>
          <w:lang w:eastAsia="ru-RU"/>
        </w:rPr>
        <w:pict>
          <v:shape id="_x0000_s1104" type="#_x0000_t75" style="position:absolute;margin-left:-50.8pt;margin-top:16.9pt;width:231.15pt;height:154.25pt;rotation:-430051fd;z-index:251633664;visibility:visible">
            <v:imagedata r:id="rId49" o:title=""/>
          </v:shape>
        </w:pict>
      </w:r>
    </w:p>
    <w:p w:rsidR="00361244" w:rsidRDefault="00361244" w:rsidP="00C527B8"/>
    <w:p w:rsidR="00361244" w:rsidRPr="00397596" w:rsidRDefault="00361244" w:rsidP="00397596"/>
    <w:p w:rsidR="00361244" w:rsidRPr="00397596" w:rsidRDefault="00361244" w:rsidP="00397596"/>
    <w:p w:rsidR="00361244" w:rsidRPr="00397596" w:rsidRDefault="00361244" w:rsidP="00397596"/>
    <w:p w:rsidR="00361244" w:rsidRPr="00397596" w:rsidRDefault="00361244" w:rsidP="00397596"/>
    <w:p w:rsidR="00361244" w:rsidRPr="00397596" w:rsidRDefault="00361244" w:rsidP="0039759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margin-left:-29.35pt;margin-top:11.8pt;width:207.85pt;height:20.4pt;z-index:251635712" strokecolor="white">
            <v:textbox style="mso-next-textbox:#_x0000_s1105">
              <w:txbxContent>
                <w:p w:rsidR="00361244" w:rsidRDefault="00361244">
                  <w:r>
                    <w:t xml:space="preserve">Лариса Сергеевна и Ирина Васильевна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6" type="#_x0000_t202" style="position:absolute;margin-left:251.4pt;margin-top:11.8pt;width:207.85pt;height:20.4pt;z-index:251636736" strokecolor="white">
            <v:textbox style="mso-next-textbox:#_x0000_s1106">
              <w:txbxContent>
                <w:p w:rsidR="00361244" w:rsidRDefault="00361244" w:rsidP="00C527B8">
                  <w:r>
                    <w:t xml:space="preserve">Михаил Евгеньевич и Ирина Васильевна </w:t>
                  </w:r>
                </w:p>
              </w:txbxContent>
            </v:textbox>
          </v:shape>
        </w:pict>
      </w:r>
    </w:p>
    <w:p w:rsidR="00361244" w:rsidRPr="00397596" w:rsidRDefault="00361244" w:rsidP="00397596">
      <w:r>
        <w:rPr>
          <w:noProof/>
          <w:lang w:eastAsia="ru-RU"/>
        </w:rPr>
        <w:pict>
          <v:shape id="Рисунок 26" o:spid="_x0000_s1107" type="#_x0000_t75" style="position:absolute;margin-left:105.25pt;margin-top:11.5pt;width:226.7pt;height:151.45pt;z-index:251637760;visibility:visible">
            <v:imagedata r:id="rId50" o:title=""/>
          </v:shape>
        </w:pict>
      </w:r>
    </w:p>
    <w:p w:rsidR="00361244" w:rsidRPr="00397596" w:rsidRDefault="00361244" w:rsidP="00397596"/>
    <w:p w:rsidR="00361244" w:rsidRPr="00397596" w:rsidRDefault="00361244" w:rsidP="00397596">
      <w:r>
        <w:rPr>
          <w:noProof/>
          <w:lang w:eastAsia="ru-RU"/>
        </w:rPr>
        <w:pict>
          <v:shape id="Рисунок 28" o:spid="_x0000_s1108" type="#_x0000_t75" style="position:absolute;margin-left:-67pt;margin-top:16pt;width:178.65pt;height:119.6pt;rotation:-6815848fd;z-index:251641856;visibility:visible">
            <v:imagedata r:id="rId51" o:title=""/>
          </v:shape>
        </w:pict>
      </w:r>
    </w:p>
    <w:p w:rsidR="00361244" w:rsidRPr="00397596" w:rsidRDefault="00361244" w:rsidP="00397596"/>
    <w:p w:rsidR="00361244" w:rsidRPr="00397596" w:rsidRDefault="00361244" w:rsidP="00397596">
      <w:r>
        <w:rPr>
          <w:noProof/>
          <w:lang w:eastAsia="ru-RU"/>
        </w:rPr>
        <w:pict>
          <v:shape id="Рисунок 27" o:spid="_x0000_s1109" type="#_x0000_t75" style="position:absolute;margin-left:333.65pt;margin-top:9.2pt;width:162.95pt;height:138.9pt;rotation:533558fd;z-index:251639808;visibility:visible">
            <v:imagedata r:id="rId52" o:title="" cropleft="10549f" cropright="2998f"/>
          </v:shape>
        </w:pict>
      </w:r>
    </w:p>
    <w:p w:rsidR="00361244" w:rsidRPr="00397596" w:rsidRDefault="00361244" w:rsidP="00397596">
      <w:r>
        <w:rPr>
          <w:noProof/>
          <w:lang w:eastAsia="ru-RU"/>
        </w:rPr>
        <w:pict>
          <v:shape id="_x0000_s1110" type="#_x0000_t202" style="position:absolute;margin-left:101.75pt;margin-top:24.2pt;width:237.05pt;height:20.4pt;z-index:251638784" strokecolor="white">
            <v:textbox style="mso-next-textbox:#_x0000_s1110">
              <w:txbxContent>
                <w:p w:rsidR="00361244" w:rsidRDefault="00361244" w:rsidP="00C527B8">
                  <w:r>
                    <w:t xml:space="preserve">Фаина Александровна и Екатерина Сергеевна </w:t>
                  </w:r>
                </w:p>
              </w:txbxContent>
            </v:textbox>
          </v:shape>
        </w:pict>
      </w:r>
    </w:p>
    <w:p w:rsidR="00361244" w:rsidRPr="00397596" w:rsidRDefault="00361244" w:rsidP="00397596"/>
    <w:p w:rsidR="00361244" w:rsidRPr="00397596" w:rsidRDefault="00361244" w:rsidP="00397596"/>
    <w:p w:rsidR="00361244" w:rsidRPr="00397596" w:rsidRDefault="00361244" w:rsidP="00397596">
      <w:r>
        <w:rPr>
          <w:noProof/>
          <w:lang w:eastAsia="ru-RU"/>
        </w:rPr>
        <w:pict>
          <v:shape id="Рисунок 29" o:spid="_x0000_s1111" type="#_x0000_t75" style="position:absolute;margin-left:133.75pt;margin-top:1.95pt;width:177.95pt;height:120.4pt;rotation:-5693912fd;z-index:251643904;visibility:visible">
            <v:imagedata r:id="rId53" o:title=""/>
          </v:shape>
        </w:pict>
      </w:r>
      <w:r>
        <w:rPr>
          <w:noProof/>
          <w:lang w:eastAsia="ru-RU"/>
        </w:rPr>
        <w:pict>
          <v:shape id="_x0000_s1112" type="#_x0000_t202" style="position:absolute;margin-left:-40.2pt;margin-top:7pt;width:178.4pt;height:20.4pt;z-index:251642880" strokecolor="white">
            <v:textbox style="mso-next-textbox:#_x0000_s1112">
              <w:txbxContent>
                <w:p w:rsidR="00361244" w:rsidRDefault="00361244" w:rsidP="00397596">
                  <w:pPr>
                    <w:jc w:val="center"/>
                  </w:pPr>
                  <w:r>
                    <w:t>Татьяна Александровна</w:t>
                  </w:r>
                </w:p>
              </w:txbxContent>
            </v:textbox>
          </v:shape>
        </w:pict>
      </w:r>
    </w:p>
    <w:p w:rsidR="00361244" w:rsidRDefault="00361244" w:rsidP="00397596">
      <w:r>
        <w:rPr>
          <w:noProof/>
          <w:lang w:eastAsia="ru-RU"/>
        </w:rPr>
        <w:pict>
          <v:shape id="Рисунок 31" o:spid="_x0000_s1113" type="#_x0000_t75" style="position:absolute;margin-left:-61.2pt;margin-top:8.2pt;width:190.65pt;height:127.1pt;rotation:-352729fd;z-index:251648000;visibility:visible">
            <v:imagedata r:id="rId54" o:title=""/>
          </v:shape>
        </w:pict>
      </w:r>
      <w:r>
        <w:rPr>
          <w:noProof/>
          <w:lang w:eastAsia="ru-RU"/>
        </w:rPr>
        <w:pict>
          <v:shape id="_x0000_s1114" type="#_x0000_t202" style="position:absolute;margin-left:310.7pt;margin-top:17.15pt;width:178.4pt;height:20.4pt;z-index:251640832" strokecolor="white">
            <v:textbox style="mso-next-textbox:#_x0000_s1114">
              <w:txbxContent>
                <w:p w:rsidR="00361244" w:rsidRDefault="00361244" w:rsidP="00C527B8">
                  <w:pPr>
                    <w:jc w:val="center"/>
                  </w:pPr>
                  <w:r>
                    <w:t>Лариса Германовна</w:t>
                  </w:r>
                </w:p>
              </w:txbxContent>
            </v:textbox>
          </v:shape>
        </w:pict>
      </w:r>
    </w:p>
    <w:p w:rsidR="00361244" w:rsidRDefault="00361244" w:rsidP="00397596">
      <w:r>
        <w:rPr>
          <w:noProof/>
          <w:lang w:eastAsia="ru-RU"/>
        </w:rPr>
        <w:pict>
          <v:shape id="Рисунок 42" o:spid="_x0000_s1115" type="#_x0000_t75" style="position:absolute;margin-left:370.2pt;margin-top:13.85pt;width:111.25pt;height:167.1pt;z-index:251672576;visibility:visible">
            <v:imagedata r:id="rId55" o:title=""/>
          </v:shape>
        </w:pict>
      </w:r>
    </w:p>
    <w:p w:rsidR="00361244" w:rsidRDefault="00361244" w:rsidP="00397596"/>
    <w:p w:rsidR="00361244" w:rsidRDefault="00361244" w:rsidP="00397596"/>
    <w:p w:rsidR="00361244" w:rsidRDefault="00361244" w:rsidP="00397596">
      <w:r>
        <w:rPr>
          <w:noProof/>
          <w:lang w:eastAsia="ru-RU"/>
        </w:rPr>
        <w:pict>
          <v:shape id="_x0000_s1116" type="#_x0000_t202" style="position:absolute;margin-left:124.65pt;margin-top:7.5pt;width:178.4pt;height:20.4pt;z-index:251644928" strokecolor="white">
            <v:textbox style="mso-next-textbox:#_x0000_s1116">
              <w:txbxContent>
                <w:p w:rsidR="00361244" w:rsidRDefault="00361244" w:rsidP="00397596">
                  <w:pPr>
                    <w:jc w:val="center"/>
                  </w:pPr>
                  <w:r>
                    <w:t xml:space="preserve">Наталья Ивановна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7" type="#_x0000_t202" style="position:absolute;margin-left:-46.1pt;margin-top:24.5pt;width:178.4pt;height:20.4pt;z-index:251649024" strokecolor="white">
            <v:textbox style="mso-next-textbox:#_x0000_s1117">
              <w:txbxContent>
                <w:p w:rsidR="00361244" w:rsidRDefault="00361244" w:rsidP="00397596">
                  <w:pPr>
                    <w:jc w:val="center"/>
                  </w:pPr>
                  <w:r>
                    <w:t xml:space="preserve">Елена Николаевна </w:t>
                  </w:r>
                </w:p>
              </w:txbxContent>
            </v:textbox>
          </v:shape>
        </w:pict>
      </w:r>
    </w:p>
    <w:p w:rsidR="00361244" w:rsidRDefault="00361244" w:rsidP="00397596">
      <w:r>
        <w:rPr>
          <w:noProof/>
          <w:lang w:eastAsia="ru-RU"/>
        </w:rPr>
        <w:pict>
          <v:shape id="Рисунок 30" o:spid="_x0000_s1118" type="#_x0000_t75" style="position:absolute;margin-left:5.25pt;margin-top:19.4pt;width:185.25pt;height:102.55pt;z-index:251645952;visibility:visible">
            <v:imagedata r:id="rId56" o:title="" cropbottom="11140f"/>
          </v:shape>
        </w:pict>
      </w:r>
      <w:r>
        <w:rPr>
          <w:noProof/>
          <w:lang w:eastAsia="ru-RU"/>
        </w:rPr>
        <w:pict>
          <v:shape id="_x0000_s1119" type="#_x0000_t75" style="position:absolute;margin-left:243.15pt;margin-top:6.5pt;width:102.4pt;height:115.45pt;z-index:251694080;visibility:visible">
            <v:imagedata r:id="rId57" o:title="" croptop="16456f"/>
          </v:shape>
        </w:pict>
      </w:r>
    </w:p>
    <w:p w:rsidR="00361244" w:rsidRPr="00397596" w:rsidRDefault="00361244" w:rsidP="00397596"/>
    <w:p w:rsidR="00361244" w:rsidRPr="00397596" w:rsidRDefault="00361244" w:rsidP="00397596"/>
    <w:p w:rsidR="00361244" w:rsidRPr="00397596" w:rsidRDefault="00361244" w:rsidP="00397596">
      <w:r>
        <w:rPr>
          <w:noProof/>
          <w:lang w:eastAsia="ru-RU"/>
        </w:rPr>
        <w:pict>
          <v:shape id="_x0000_s1120" type="#_x0000_t202" style="position:absolute;margin-left:338.8pt;margin-top:.1pt;width:178.4pt;height:20.4pt;z-index:251587584" strokecolor="white">
            <v:textbox style="mso-next-textbox:#_x0000_s1120">
              <w:txbxContent>
                <w:p w:rsidR="00361244" w:rsidRDefault="00361244" w:rsidP="006427A7">
                  <w:pPr>
                    <w:jc w:val="center"/>
                  </w:pPr>
                  <w:r>
                    <w:t xml:space="preserve">Юлия Александровна </w:t>
                  </w:r>
                </w:p>
              </w:txbxContent>
            </v:textbox>
          </v:shape>
        </w:pict>
      </w:r>
    </w:p>
    <w:p w:rsidR="00361244" w:rsidRPr="00397596" w:rsidRDefault="00361244" w:rsidP="00397596">
      <w:r>
        <w:rPr>
          <w:noProof/>
          <w:lang w:eastAsia="ru-RU"/>
        </w:rPr>
        <w:pict>
          <v:shape id="_x0000_s1121" type="#_x0000_t75" style="position:absolute;margin-left:475.15pt;margin-top:23.7pt;width:26.25pt;height:25.5pt;z-index:251725824;visibility:visible">
            <v:imagedata r:id="rId58" o:title=""/>
          </v:shape>
        </w:pict>
      </w:r>
      <w:r>
        <w:rPr>
          <w:noProof/>
          <w:lang w:eastAsia="ru-RU"/>
        </w:rPr>
        <w:pict>
          <v:shape id="_x0000_s1122" type="#_x0000_t202" style="position:absolute;margin-left:211.65pt;margin-top:12.1pt;width:178.4pt;height:20.4pt;z-index:251695104" strokecolor="white">
            <v:textbox style="mso-next-textbox:#_x0000_s1122">
              <w:txbxContent>
                <w:p w:rsidR="00361244" w:rsidRDefault="00361244" w:rsidP="002E6C9F">
                  <w:pPr>
                    <w:jc w:val="center"/>
                  </w:pPr>
                  <w:r>
                    <w:t xml:space="preserve">Людмила Николаевна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3" type="#_x0000_t202" style="position:absolute;margin-left:7.45pt;margin-top:4.6pt;width:178.4pt;height:20.4pt;z-index:251646976" strokecolor="white">
            <v:textbox style="mso-next-textbox:#_x0000_s1123">
              <w:txbxContent>
                <w:p w:rsidR="00361244" w:rsidRDefault="00361244" w:rsidP="00397596">
                  <w:pPr>
                    <w:jc w:val="center"/>
                  </w:pPr>
                  <w:r>
                    <w:t>Елена Валентиновна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124" style="position:absolute;margin-left:-60.8pt;margin-top:37.55pt;width:535.95pt;height:7.15pt;z-index:251651072" fillcolor="#f79646" strokecolor="#f2f2f2" strokeweight="3pt">
            <v:shadow on="t" type="perspective" color="#974706" opacity=".5" offset="1pt" offset2="-1pt"/>
          </v:rect>
        </w:pict>
      </w:r>
      <w:r>
        <w:rPr>
          <w:noProof/>
          <w:lang w:eastAsia="ru-RU"/>
        </w:rPr>
        <w:pict>
          <v:rect id="_x0000_s1125" style="position:absolute;margin-left:-60.8pt;margin-top:51.1pt;width:557.65pt;height:7.15pt;z-index:251650048" fillcolor="#f79646" strokecolor="#f2f2f2" strokeweight="3pt">
            <v:shadow on="t" type="perspective" color="#974706" opacity=".5" offset="1pt" offset2="-1pt"/>
          </v:rect>
        </w:pict>
      </w:r>
    </w:p>
    <w:p w:rsidR="00361244" w:rsidRPr="00397596" w:rsidRDefault="00361244" w:rsidP="00397596">
      <w:r>
        <w:rPr>
          <w:noProof/>
          <w:lang w:eastAsia="ru-RU"/>
        </w:rPr>
        <w:pict>
          <v:shape id="_x0000_s1126" type="#_x0000_t75" style="position:absolute;margin-left:-65.4pt;margin-top:-42.45pt;width:573.25pt;height:74.7pt;z-index:251654144;visibility:visible">
            <v:imagedata r:id="rId46" o:title=""/>
          </v:shape>
        </w:pict>
      </w:r>
    </w:p>
    <w:p w:rsidR="00361244" w:rsidRPr="00E96E98" w:rsidRDefault="00361244" w:rsidP="00397596">
      <w:pPr>
        <w:rPr>
          <w:color w:val="FF0000"/>
        </w:rPr>
      </w:pPr>
      <w:r>
        <w:rPr>
          <w:noProof/>
          <w:lang w:eastAsia="ru-RU"/>
        </w:rPr>
        <w:pict>
          <v:shape id="_x0000_s1127" type="#_x0000_t75" style="position:absolute;margin-left:-8.55pt;margin-top:4.1pt;width:468pt;height:18.75pt;z-index:251715584;visibility:visible">
            <v:imagedata r:id="rId47" o:title=""/>
          </v:shape>
        </w:pict>
      </w:r>
    </w:p>
    <w:p w:rsidR="00361244" w:rsidRPr="00397596" w:rsidRDefault="00361244" w:rsidP="00397596">
      <w:r>
        <w:rPr>
          <w:noProof/>
          <w:lang w:eastAsia="ru-RU"/>
        </w:rPr>
        <w:pict>
          <v:rect id="_x0000_s1128" style="position:absolute;margin-left:-63.85pt;margin-top:-.3pt;width:557.65pt;height:7.15pt;z-index:251652096" fillcolor="#f79646" strokecolor="#f2f2f2" strokeweight="3pt">
            <v:shadow on="t" type="perspective" color="#974706" opacity=".5" offset="1pt" offset2="-1pt"/>
          </v:rect>
        </w:pict>
      </w:r>
      <w:r>
        <w:rPr>
          <w:noProof/>
          <w:lang w:eastAsia="ru-RU"/>
        </w:rPr>
        <w:pict>
          <v:rect id="_x0000_s1129" style="position:absolute;margin-left:-63.85pt;margin-top:14pt;width:535.95pt;height:7.15pt;z-index:251653120" fillcolor="#f79646" strokecolor="#f2f2f2" strokeweight="3pt">
            <v:shadow on="t" type="perspective" color="#974706" opacity=".5" offset="1pt" offset2="-1pt"/>
          </v:rect>
        </w:pict>
      </w:r>
    </w:p>
    <w:p w:rsidR="00361244" w:rsidRPr="00397596" w:rsidRDefault="00361244" w:rsidP="00397596">
      <w:r>
        <w:rPr>
          <w:noProof/>
          <w:lang w:eastAsia="ru-RU"/>
        </w:rPr>
        <w:pict>
          <v:shape id="Рисунок 32" o:spid="_x0000_s1130" type="#_x0000_t75" style="position:absolute;margin-left:-40.2pt;margin-top:15.55pt;width:143.4pt;height:3in;rotation:-504070fd;z-index:251655168;visibility:visible">
            <v:imagedata r:id="rId59" o:title=""/>
          </v:shape>
        </w:pict>
      </w:r>
      <w:r>
        <w:rPr>
          <w:noProof/>
          <w:lang w:eastAsia="ru-RU"/>
        </w:rPr>
        <w:pict>
          <v:shape id="Рисунок 34" o:spid="_x0000_s1131" type="#_x0000_t75" style="position:absolute;margin-left:321.25pt;margin-top:6.35pt;width:164.9pt;height:184.75pt;z-index:251659264;visibility:visible">
            <v:imagedata r:id="rId60" o:title="" croptop="16653f"/>
          </v:shape>
        </w:pict>
      </w:r>
      <w:r>
        <w:rPr>
          <w:noProof/>
          <w:lang w:eastAsia="ru-RU"/>
        </w:rPr>
        <w:pict>
          <v:shape id="Рисунок 33" o:spid="_x0000_s1132" type="#_x0000_t75" style="position:absolute;margin-left:151.45pt;margin-top:6.35pt;width:142.35pt;height:213.95pt;z-index:251657216;visibility:visible">
            <v:imagedata r:id="rId61" o:title=""/>
          </v:shape>
        </w:pict>
      </w:r>
    </w:p>
    <w:p w:rsidR="00361244" w:rsidRDefault="00361244" w:rsidP="00397596">
      <w:pPr>
        <w:tabs>
          <w:tab w:val="left" w:pos="3858"/>
          <w:tab w:val="left" w:pos="5257"/>
        </w:tabs>
      </w:pPr>
      <w:r>
        <w:tab/>
      </w:r>
      <w:r>
        <w:tab/>
      </w: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  <w:r>
        <w:rPr>
          <w:noProof/>
          <w:lang w:eastAsia="ru-RU"/>
        </w:rPr>
        <w:pict>
          <v:shape id="_x0000_s1133" type="#_x0000_t202" style="position:absolute;margin-left:314.35pt;margin-top:10.2pt;width:178.4pt;height:20.4pt;z-index:251660288" strokecolor="white">
            <v:textbox style="mso-next-textbox:#_x0000_s1133">
              <w:txbxContent>
                <w:p w:rsidR="00361244" w:rsidRDefault="00361244" w:rsidP="00DA2753">
                  <w:pPr>
                    <w:jc w:val="center"/>
                  </w:pPr>
                  <w:r>
                    <w:t xml:space="preserve">Светлана Сергеевна </w:t>
                  </w:r>
                </w:p>
              </w:txbxContent>
            </v:textbox>
          </v:shape>
        </w:pict>
      </w:r>
    </w:p>
    <w:p w:rsidR="00361244" w:rsidRDefault="00361244" w:rsidP="00397596">
      <w:pPr>
        <w:tabs>
          <w:tab w:val="left" w:pos="5257"/>
        </w:tabs>
      </w:pPr>
      <w:r>
        <w:rPr>
          <w:noProof/>
          <w:lang w:eastAsia="ru-RU"/>
        </w:rPr>
        <w:pict>
          <v:shape id="_x0000_s1134" type="#_x0000_t202" style="position:absolute;margin-left:135.95pt;margin-top:18pt;width:178.4pt;height:20.4pt;z-index:251658240" strokecolor="white">
            <v:textbox style="mso-next-textbox:#_x0000_s1134">
              <w:txbxContent>
                <w:p w:rsidR="00361244" w:rsidRDefault="00361244" w:rsidP="00126012">
                  <w:pPr>
                    <w:jc w:val="center"/>
                  </w:pPr>
                  <w:r>
                    <w:t>Вячеслав Сергеевич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5" type="#_x0000_t202" style="position:absolute;margin-left:-29.55pt;margin-top:18pt;width:178.4pt;height:20.4pt;z-index:251656192" strokecolor="white">
            <v:textbox style="mso-next-textbox:#_x0000_s1135">
              <w:txbxContent>
                <w:p w:rsidR="00361244" w:rsidRDefault="00361244" w:rsidP="00126012">
                  <w:pPr>
                    <w:jc w:val="center"/>
                  </w:pPr>
                  <w:r>
                    <w:t xml:space="preserve">Елена Николаевна </w:t>
                  </w:r>
                </w:p>
              </w:txbxContent>
            </v:textbox>
          </v:shape>
        </w:pict>
      </w:r>
    </w:p>
    <w:p w:rsidR="00361244" w:rsidRDefault="00361244" w:rsidP="00397596">
      <w:pPr>
        <w:tabs>
          <w:tab w:val="left" w:pos="5257"/>
        </w:tabs>
      </w:pPr>
      <w:r>
        <w:rPr>
          <w:noProof/>
          <w:lang w:eastAsia="ru-RU"/>
        </w:rPr>
        <w:pict>
          <v:shape id="Рисунок 37" o:spid="_x0000_s1136" type="#_x0000_t75" style="position:absolute;margin-left:-34.35pt;margin-top:15.55pt;width:130.75pt;height:197.3pt;rotation:-233680fd;z-index:251665408;visibility:visible">
            <v:imagedata r:id="rId62" o:title=""/>
          </v:shape>
        </w:pict>
      </w:r>
      <w:r>
        <w:rPr>
          <w:noProof/>
          <w:lang w:eastAsia="ru-RU"/>
        </w:rPr>
        <w:pict>
          <v:shape id="Рисунок 36" o:spid="_x0000_s1137" type="#_x0000_t75" style="position:absolute;margin-left:141.8pt;margin-top:11.55pt;width:131.1pt;height:197.3pt;z-index:251663360;visibility:visible">
            <v:imagedata r:id="rId63" o:title=""/>
          </v:shape>
        </w:pict>
      </w:r>
      <w:r>
        <w:rPr>
          <w:noProof/>
          <w:lang w:eastAsia="ru-RU"/>
        </w:rPr>
        <w:pict>
          <v:shape id="Рисунок 35" o:spid="_x0000_s1138" type="#_x0000_t75" style="position:absolute;margin-left:323.3pt;margin-top:12pt;width:141.95pt;height:212.85pt;rotation:434058fd;z-index:251661312;visibility:visible">
            <v:imagedata r:id="rId64" o:title=""/>
          </v:shape>
        </w:pict>
      </w: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  <w:r>
        <w:rPr>
          <w:noProof/>
          <w:lang w:eastAsia="ru-RU"/>
        </w:rPr>
        <w:pict>
          <v:shape id="Рисунок 38" o:spid="_x0000_s1139" type="#_x0000_t75" style="position:absolute;margin-left:-29.2pt;margin-top:24.7pt;width:118.75pt;height:177.3pt;rotation:-192795fd;z-index:251667456;visibility:visible">
            <v:imagedata r:id="rId65" o:title=""/>
          </v:shape>
        </w:pict>
      </w:r>
      <w:r>
        <w:rPr>
          <w:noProof/>
          <w:lang w:eastAsia="ru-RU"/>
        </w:rPr>
        <w:pict>
          <v:shape id="_x0000_s1140" type="#_x0000_t202" style="position:absolute;margin-left:-53.15pt;margin-top:2.3pt;width:178.4pt;height:20.4pt;z-index:251666432" strokecolor="white">
            <v:textbox style="mso-next-textbox:#_x0000_s1140">
              <w:txbxContent>
                <w:p w:rsidR="00361244" w:rsidRDefault="00361244" w:rsidP="00DA2753">
                  <w:pPr>
                    <w:jc w:val="center"/>
                  </w:pPr>
                  <w:r>
                    <w:t xml:space="preserve">Светлана Игоревна 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1" type="#_x0000_t202" style="position:absolute;margin-left:108.05pt;margin-top:2.3pt;width:178.4pt;height:20.4pt;z-index:251664384" strokecolor="white">
            <v:textbox style="mso-next-textbox:#_x0000_s1141">
              <w:txbxContent>
                <w:p w:rsidR="00361244" w:rsidRDefault="00361244" w:rsidP="00DA2753">
                  <w:pPr>
                    <w:jc w:val="center"/>
                  </w:pPr>
                  <w:r>
                    <w:t xml:space="preserve">Лидия Валентиновна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2" type="#_x0000_t202" style="position:absolute;margin-left:286.45pt;margin-top:12.25pt;width:178.4pt;height:20.4pt;z-index:251662336" strokecolor="white">
            <v:textbox style="mso-next-textbox:#_x0000_s1142">
              <w:txbxContent>
                <w:p w:rsidR="00361244" w:rsidRDefault="00361244" w:rsidP="00DA2753">
                  <w:pPr>
                    <w:jc w:val="center"/>
                  </w:pPr>
                  <w:r>
                    <w:t xml:space="preserve">Василий Викторович </w:t>
                  </w:r>
                </w:p>
              </w:txbxContent>
            </v:textbox>
          </v:shape>
        </w:pict>
      </w:r>
    </w:p>
    <w:p w:rsidR="00361244" w:rsidRDefault="00361244" w:rsidP="00397596">
      <w:pPr>
        <w:tabs>
          <w:tab w:val="left" w:pos="5257"/>
        </w:tabs>
      </w:pPr>
      <w:r>
        <w:rPr>
          <w:noProof/>
          <w:lang w:eastAsia="ru-RU"/>
        </w:rPr>
        <w:pict>
          <v:shape id="_x0000_s1143" type="#_x0000_t75" style="position:absolute;margin-left:257.2pt;margin-top:11.65pt;width:103.9pt;height:153.9pt;rotation:-248076fd;z-index:251693056;visibility:visible">
            <v:imagedata r:id="rId66" o:title=""/>
          </v:shape>
        </w:pict>
      </w:r>
      <w:r>
        <w:rPr>
          <w:noProof/>
          <w:lang w:eastAsia="ru-RU"/>
        </w:rPr>
        <w:pict>
          <v:shape id="Рисунок 40" o:spid="_x0000_s1144" type="#_x0000_t75" style="position:absolute;margin-left:384.45pt;margin-top:12.8pt;width:101.7pt;height:152.8pt;rotation:239009fd;z-index:251670528;visibility:visible">
            <v:imagedata r:id="rId67" o:title=""/>
          </v:shape>
        </w:pict>
      </w:r>
      <w:r>
        <w:rPr>
          <w:noProof/>
          <w:lang w:eastAsia="ru-RU"/>
        </w:rPr>
        <w:pict>
          <v:shape id="Рисунок 39" o:spid="_x0000_s1145" type="#_x0000_t75" style="position:absolute;margin-left:122.25pt;margin-top:3.3pt;width:105.8pt;height:158.9pt;rotation:345256fd;z-index:251669504;visibility:visible">
            <v:imagedata r:id="rId68" o:title=""/>
          </v:shape>
        </w:pict>
      </w: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  <w:r>
        <w:rPr>
          <w:noProof/>
          <w:lang w:eastAsia="ru-RU"/>
        </w:rPr>
        <w:pict>
          <v:shape id="_x0000_s1146" type="#_x0000_t202" style="position:absolute;margin-left:346.9pt;margin-top:8.95pt;width:178.4pt;height:20.4pt;z-index:251671552" strokecolor="white">
            <v:textbox style="mso-next-textbox:#_x0000_s1146">
              <w:txbxContent>
                <w:p w:rsidR="00361244" w:rsidRDefault="00361244" w:rsidP="006427A7">
                  <w:pPr>
                    <w:jc w:val="center"/>
                  </w:pPr>
                  <w:r>
                    <w:t>Юлия Сергеевна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7" type="#_x0000_t202" style="position:absolute;margin-left:228.1pt;margin-top:12.35pt;width:178.4pt;height:20.4pt;z-index:251586560" strokecolor="white">
            <v:textbox style="mso-next-textbox:#_x0000_s1147">
              <w:txbxContent>
                <w:p w:rsidR="00361244" w:rsidRDefault="00361244" w:rsidP="006427A7">
                  <w:pPr>
                    <w:jc w:val="center"/>
                  </w:pPr>
                  <w:r>
                    <w:t>Ольга Алексеевна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8" type="#_x0000_t202" style="position:absolute;margin-left:74.1pt;margin-top:3.95pt;width:178.4pt;height:20.4pt;z-index:251588608" strokecolor="white">
            <v:textbox style="mso-next-textbox:#_x0000_s1148">
              <w:txbxContent>
                <w:p w:rsidR="00361244" w:rsidRDefault="00361244" w:rsidP="00DA2753">
                  <w:pPr>
                    <w:jc w:val="center"/>
                  </w:pPr>
                  <w:r>
                    <w:t>Татьяна Юрьевна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9" type="#_x0000_t202" style="position:absolute;margin-left:-60.15pt;margin-top:12.35pt;width:178.4pt;height:20.4pt;z-index:251668480" strokecolor="white">
            <v:textbox style="mso-next-textbox:#_x0000_s1149">
              <w:txbxContent>
                <w:p w:rsidR="00361244" w:rsidRDefault="00361244" w:rsidP="00DA2753">
                  <w:pPr>
                    <w:jc w:val="center"/>
                  </w:pPr>
                  <w:r>
                    <w:t xml:space="preserve">Анна Александровна   </w:t>
                  </w:r>
                </w:p>
              </w:txbxContent>
            </v:textbox>
          </v:shape>
        </w:pict>
      </w:r>
    </w:p>
    <w:p w:rsidR="00361244" w:rsidRDefault="00361244" w:rsidP="00397596">
      <w:pPr>
        <w:tabs>
          <w:tab w:val="left" w:pos="5257"/>
        </w:tabs>
      </w:pPr>
      <w:r>
        <w:rPr>
          <w:noProof/>
          <w:lang w:eastAsia="ru-RU"/>
        </w:rPr>
        <w:pict>
          <v:shape id="Рисунок 9" o:spid="_x0000_s1150" type="#_x0000_t75" style="position:absolute;margin-left:472.95pt;margin-top:6.45pt;width:27pt;height:63.75pt;z-index:251726848;visibility:visible">
            <v:imagedata r:id="rId69" o:title=""/>
          </v:shape>
        </w:pict>
      </w:r>
      <w:r>
        <w:rPr>
          <w:noProof/>
          <w:lang w:eastAsia="ru-RU"/>
        </w:rPr>
        <w:pict>
          <v:rect id="_x0000_s1151" style="position:absolute;margin-left:-60.15pt;margin-top:24.4pt;width:535.95pt;height:7.15pt;z-index:251674624" fillcolor="#f79646" strokecolor="#f2f2f2" strokeweight="3pt">
            <v:shadow on="t" type="perspective" color="#974706" opacity=".5" offset="1pt" offset2="-1pt"/>
          </v:rect>
        </w:pict>
      </w:r>
      <w:r>
        <w:rPr>
          <w:noProof/>
          <w:lang w:eastAsia="ru-RU"/>
        </w:rPr>
        <w:pict>
          <v:rect id="_x0000_s1152" style="position:absolute;margin-left:-60.15pt;margin-top:38.7pt;width:557.65pt;height:7.15pt;z-index:251673600" fillcolor="#f79646" strokecolor="#f2f2f2" strokeweight="3pt">
            <v:shadow on="t" type="perspective" color="#974706" opacity=".5" offset="1pt" offset2="-1pt"/>
          </v:rect>
        </w:pict>
      </w:r>
    </w:p>
    <w:p w:rsidR="00361244" w:rsidRDefault="00361244" w:rsidP="00397596">
      <w:pPr>
        <w:tabs>
          <w:tab w:val="left" w:pos="5257"/>
        </w:tabs>
      </w:pPr>
      <w:r>
        <w:rPr>
          <w:noProof/>
          <w:lang w:eastAsia="ru-RU"/>
        </w:rPr>
        <w:pict>
          <v:shape id="Рисунок 25" o:spid="_x0000_s1153" type="#_x0000_t75" style="position:absolute;margin-left:-61.95pt;margin-top:-34.95pt;width:552.9pt;height:62.75pt;z-index:251675648;visibility:visible">
            <v:imagedata r:id="rId70" o:title=""/>
          </v:shape>
        </w:pict>
      </w:r>
    </w:p>
    <w:p w:rsidR="00361244" w:rsidRDefault="00361244" w:rsidP="00397596">
      <w:pPr>
        <w:tabs>
          <w:tab w:val="left" w:pos="5257"/>
        </w:tabs>
      </w:pPr>
      <w:r>
        <w:rPr>
          <w:noProof/>
          <w:lang w:eastAsia="ru-RU"/>
        </w:rPr>
        <w:pict>
          <v:rect id="_x0000_s1154" style="position:absolute;margin-left:-55.2pt;margin-top:20.35pt;width:535.95pt;height:7.15pt;z-index:251677696" fillcolor="#4bacc6" strokecolor="#f2f2f2" strokeweight="3pt">
            <v:shadow on="t" type="perspective" color="#205867" opacity=".5" offset="1pt" offset2="-1pt"/>
          </v:rect>
        </w:pict>
      </w:r>
      <w:r>
        <w:rPr>
          <w:noProof/>
          <w:lang w:eastAsia="ru-RU"/>
        </w:rPr>
        <w:pict>
          <v:rect id="_x0000_s1155" style="position:absolute;margin-left:-55.2pt;margin-top:5.45pt;width:557.65pt;height:7.15pt;z-index:251676672" fillcolor="#4bacc6" strokecolor="#f2f2f2" strokeweight="3pt">
            <v:shadow on="t" type="perspective" color="#205867" opacity=".5" offset="1pt" offset2="-1pt"/>
          </v:rect>
        </w:pict>
      </w:r>
    </w:p>
    <w:p w:rsidR="00361244" w:rsidRDefault="00361244" w:rsidP="00397596">
      <w:pPr>
        <w:tabs>
          <w:tab w:val="left" w:pos="5257"/>
        </w:tabs>
      </w:pPr>
    </w:p>
    <w:p w:rsidR="00361244" w:rsidRDefault="00361244" w:rsidP="00E96E98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  <w:sectPr w:rsidR="00361244" w:rsidSect="00C9105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1244" w:rsidRDefault="00361244" w:rsidP="00E96E98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День самоуправления студенты попробовали себя в роли администрации, преподавателей и сотрудников колледжа. </w:t>
      </w:r>
    </w:p>
    <w:p w:rsidR="00361244" w:rsidRDefault="00361244" w:rsidP="00E96E98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был хороший жизненный опыт для всех старшекурсников. Ведь всегда интересна, примерять на себя новые роли, еще раз понять, на что ты способен. </w:t>
      </w:r>
    </w:p>
    <w:p w:rsidR="00361244" w:rsidRDefault="00361244" w:rsidP="004379E0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как оценили этот день студенты его организаторы и активные участники. </w:t>
      </w:r>
    </w:p>
    <w:p w:rsidR="00361244" w:rsidRDefault="00361244" w:rsidP="00D02F6B">
      <w:pPr>
        <w:pStyle w:val="NoSpacing"/>
        <w:rPr>
          <w:rFonts w:ascii="Times New Roman" w:hAnsi="Times New Roman"/>
          <w:sz w:val="28"/>
          <w:szCs w:val="28"/>
        </w:rPr>
        <w:sectPr w:rsidR="00361244" w:rsidSect="008D23AB">
          <w:type w:val="continuous"/>
          <w:pgSz w:w="11906" w:h="16838"/>
          <w:pgMar w:top="1134" w:right="850" w:bottom="1134" w:left="1701" w:header="708" w:footer="708" w:gutter="0"/>
          <w:cols w:num="2" w:space="510"/>
          <w:docGrid w:linePitch="360"/>
        </w:sectPr>
      </w:pPr>
    </w:p>
    <w:p w:rsidR="00361244" w:rsidRDefault="00361244" w:rsidP="00D02F6B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156" type="#_x0000_t97" style="position:absolute;margin-left:-71.1pt;margin-top:12.3pt;width:322.05pt;height:162.5pt;z-index:251678720" fillcolor="#00b0f0" strokecolor="#f2f2f2" strokeweight="3pt">
            <v:shadow on="t" type="perspective" color="#243f60" opacity=".5" offset="1pt" offset2="-1pt"/>
            <v:textbox style="mso-next-textbox:#_x0000_s1156">
              <w:txbxContent>
                <w:p w:rsidR="00361244" w:rsidRPr="008D23AB" w:rsidRDefault="00361244" w:rsidP="008D23AB">
                  <w:pPr>
                    <w:pStyle w:val="NoSpacing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23AB">
                    <w:rPr>
                      <w:rFonts w:ascii="Arial" w:hAnsi="Arial" w:cs="Arial"/>
                      <w:b/>
                      <w:sz w:val="20"/>
                      <w:szCs w:val="20"/>
                    </w:rPr>
                    <w:t>Благодарю за отличную идею и подготовку к мероприятию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, посвященному Дню учителя</w:t>
                  </w:r>
                  <w:r w:rsidRPr="008D23A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!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Оно </w:t>
                  </w:r>
                  <w:r w:rsidRPr="008D23AB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позволило нам почувствов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ать себя не только будущими воспитателями</w:t>
                  </w:r>
                  <w:r w:rsidRPr="008D23A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, но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и на некоторое время учителя</w:t>
                  </w:r>
                  <w:r w:rsidRPr="008D23AB">
                    <w:rPr>
                      <w:rFonts w:ascii="Arial" w:hAnsi="Arial" w:cs="Arial"/>
                      <w:b/>
                      <w:sz w:val="20"/>
                      <w:szCs w:val="20"/>
                    </w:rPr>
                    <w:t>м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и</w:t>
                  </w:r>
                  <w:r w:rsidRPr="008D23AB">
                    <w:rPr>
                      <w:rFonts w:ascii="Arial" w:hAnsi="Arial" w:cs="Arial"/>
                      <w:b/>
                      <w:sz w:val="20"/>
                      <w:szCs w:val="20"/>
                    </w:rPr>
                    <w:t>. Приятные впечатления произвела 33 группа, отличившая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ся</w:t>
                  </w:r>
                  <w:r w:rsidRPr="008D23A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хорошей подготовкой к занятию и работой на уроке. Надеюсь, что это станет ежегодной традицией не только в День учителя, но и на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праздник </w:t>
                  </w:r>
                  <w:r w:rsidRPr="008D23A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8 марта. </w:t>
                  </w:r>
                </w:p>
                <w:p w:rsidR="00361244" w:rsidRPr="008D23AB" w:rsidRDefault="00361244" w:rsidP="008D23AB">
                  <w:pPr>
                    <w:pStyle w:val="NoSpacing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23AB">
                    <w:rPr>
                      <w:rFonts w:ascii="Arial" w:hAnsi="Arial" w:cs="Arial"/>
                      <w:b/>
                      <w:sz w:val="20"/>
                      <w:szCs w:val="20"/>
                    </w:rPr>
                    <w:t>В. Валерия, 43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8D23A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гр.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97" style="position:absolute;margin-left:250.95pt;margin-top:4.05pt;width:234.8pt;height:86.6pt;z-index:251679744" fillcolor="#f79646" strokecolor="#f2f2f2" strokeweight="3pt">
            <v:shadow on="t" type="perspective" color="#622423" opacity=".5" offset="1pt" offset2="-1pt"/>
            <v:textbox style="mso-next-textbox:#_x0000_s1157">
              <w:txbxContent>
                <w:p w:rsidR="00361244" w:rsidRPr="008D23AB" w:rsidRDefault="00361244" w:rsidP="009D2ACC">
                  <w:pPr>
                    <w:pStyle w:val="NoSpacing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Мне очень все понравилось!!! Я</w:t>
                  </w:r>
                  <w:r w:rsidRPr="008D23A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поняла кто такой учитель, по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сле того,  как сама побыла им. С</w:t>
                  </w:r>
                  <w:r w:rsidRPr="008D23A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пасибо!  </w:t>
                  </w:r>
                </w:p>
                <w:p w:rsidR="00361244" w:rsidRPr="004379E0" w:rsidRDefault="00361244" w:rsidP="004379E0">
                  <w:pPr>
                    <w:pStyle w:val="NoSpacing"/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8D23A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Н. Шишкина, 43 гр. </w:t>
                  </w:r>
                </w:p>
              </w:txbxContent>
            </v:textbox>
          </v:shape>
        </w:pict>
      </w:r>
    </w:p>
    <w:p w:rsidR="00361244" w:rsidRPr="00D02F6B" w:rsidRDefault="00361244" w:rsidP="00D02F6B">
      <w:pPr>
        <w:pStyle w:val="NoSpacing"/>
        <w:rPr>
          <w:rFonts w:ascii="Times New Roman" w:hAnsi="Times New Roman"/>
          <w:sz w:val="28"/>
          <w:szCs w:val="28"/>
        </w:rPr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</w:p>
    <w:p w:rsidR="00361244" w:rsidRDefault="00361244" w:rsidP="00397596">
      <w:pPr>
        <w:tabs>
          <w:tab w:val="left" w:pos="5257"/>
        </w:tabs>
      </w:pPr>
      <w:r>
        <w:rPr>
          <w:noProof/>
          <w:lang w:eastAsia="ru-RU"/>
        </w:rPr>
        <w:pict>
          <v:shape id="_x0000_s1158" type="#_x0000_t97" style="position:absolute;margin-left:230.7pt;margin-top:24.05pt;width:267.35pt;height:137.45pt;z-index:251682816" fillcolor="#d99594" strokecolor="#f2f2f2" strokeweight="3pt">
            <v:shadow on="t" type="perspective" color="#205867" opacity=".5" offset="1pt" offset2="-1pt"/>
            <v:textbox style="mso-next-textbox:#_x0000_s1158">
              <w:txbxContent>
                <w:p w:rsidR="00361244" w:rsidRPr="007C335D" w:rsidRDefault="00361244" w:rsidP="009C22DD">
                  <w:pPr>
                    <w:pStyle w:val="NoSpacing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C335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День самоуправления, на мой взгляд, вышел довольно не плохим, если учитывать, что в нашем колледже он проводится первый раз. Конечно были и минусы, но праздник для учителей попытались сделать все. Я надеюсь, что День самоуправления пройдет и на следующий год. </w:t>
                  </w:r>
                </w:p>
                <w:p w:rsidR="00361244" w:rsidRPr="007C335D" w:rsidRDefault="00361244" w:rsidP="0033669D">
                  <w:pPr>
                    <w:pStyle w:val="NoSpacing"/>
                    <w:jc w:val="right"/>
                    <w:rPr>
                      <w:rFonts w:ascii="Times New Roman" w:hAnsi="Times New Roman"/>
                      <w:b/>
                    </w:rPr>
                  </w:pPr>
                  <w:r w:rsidRPr="007C335D">
                    <w:rPr>
                      <w:rFonts w:ascii="Arial" w:hAnsi="Arial" w:cs="Arial"/>
                      <w:b/>
                      <w:sz w:val="20"/>
                      <w:szCs w:val="20"/>
                    </w:rPr>
                    <w:t>Бажанова</w:t>
                  </w:r>
                  <w:r w:rsidRPr="007C335D">
                    <w:rPr>
                      <w:rFonts w:ascii="Times New Roman" w:hAnsi="Times New Roman"/>
                      <w:b/>
                    </w:rPr>
                    <w:t xml:space="preserve"> Д. 24гр. </w:t>
                  </w:r>
                </w:p>
                <w:p w:rsidR="00361244" w:rsidRPr="009C22DD" w:rsidRDefault="00361244" w:rsidP="009C22DD">
                  <w:pPr>
                    <w:pStyle w:val="NoSpacing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C22DD">
                    <w:rPr>
                      <w:rFonts w:ascii="Times New Roman" w:hAnsi="Times New Roman"/>
                      <w:sz w:val="20"/>
                      <w:szCs w:val="20"/>
                    </w:rPr>
                    <w:t xml:space="preserve">Бажанова Д. 24 гр. </w:t>
                  </w:r>
                </w:p>
                <w:p w:rsidR="00361244" w:rsidRPr="009C22DD" w:rsidRDefault="00361244" w:rsidP="009C22DD">
                  <w:pPr>
                    <w:pStyle w:val="NoSpacing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361244" w:rsidRPr="009C22DD" w:rsidRDefault="00361244" w:rsidP="009C22DD">
                  <w:pPr>
                    <w:pStyle w:val="NoSpacing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361244" w:rsidRPr="009C22DD" w:rsidRDefault="00361244" w:rsidP="009C22DD">
                  <w:pPr>
                    <w:pStyle w:val="NoSpacing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361244" w:rsidRPr="009C22DD" w:rsidRDefault="00361244" w:rsidP="009C22DD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61244" w:rsidRPr="0085796F" w:rsidRDefault="00361244" w:rsidP="0085796F"/>
    <w:p w:rsidR="00361244" w:rsidRPr="0085796F" w:rsidRDefault="00361244" w:rsidP="0085796F"/>
    <w:p w:rsidR="00361244" w:rsidRPr="0085796F" w:rsidRDefault="00361244" w:rsidP="0085796F">
      <w:r>
        <w:rPr>
          <w:noProof/>
          <w:lang w:eastAsia="ru-RU"/>
        </w:rPr>
        <w:pict>
          <v:shape id="_x0000_s1159" type="#_x0000_t97" style="position:absolute;margin-left:-71.1pt;margin-top:22.9pt;width:274.05pt;height:153.75pt;z-index:251681792" fillcolor="yellow" strokecolor="#f2f2f2" strokeweight="3pt">
            <v:shadow on="t" type="perspective" color="#3f3151" opacity=".5" offset="1pt" offset2="-1pt"/>
            <v:textbox style="mso-next-textbox:#_x0000_s1159">
              <w:txbxContent>
                <w:p w:rsidR="00361244" w:rsidRPr="00F343B5" w:rsidRDefault="00361244" w:rsidP="00F343B5">
                  <w:pPr>
                    <w:pStyle w:val="NoSpacing"/>
                    <w:jc w:val="both"/>
                    <w:rPr>
                      <w:rFonts w:ascii="Arial" w:hAnsi="Arial" w:cs="Arial"/>
                      <w:b/>
                    </w:rPr>
                  </w:pPr>
                  <w:r w:rsidRPr="00F343B5">
                    <w:rPr>
                      <w:rFonts w:ascii="Arial" w:hAnsi="Arial" w:cs="Arial"/>
                      <w:b/>
                    </w:rPr>
                    <w:t>День самоуправления прошел на «отлично»! Все ребята – огромные молодцы, кажд</w:t>
                  </w:r>
                  <w:r>
                    <w:rPr>
                      <w:rFonts w:ascii="Arial" w:hAnsi="Arial" w:cs="Arial"/>
                      <w:b/>
                    </w:rPr>
                    <w:t>ый старался внести свою лепту. В</w:t>
                  </w:r>
                  <w:r w:rsidRPr="00F343B5">
                    <w:rPr>
                      <w:rFonts w:ascii="Arial" w:hAnsi="Arial" w:cs="Arial"/>
                      <w:b/>
                    </w:rPr>
                    <w:t xml:space="preserve"> результате мы получили интересный день, насыщенный: </w:t>
                  </w:r>
                  <w:r>
                    <w:rPr>
                      <w:rFonts w:ascii="Arial" w:hAnsi="Arial" w:cs="Arial"/>
                      <w:b/>
                    </w:rPr>
                    <w:t xml:space="preserve">праздничной </w:t>
                  </w:r>
                  <w:r w:rsidRPr="00F343B5">
                    <w:rPr>
                      <w:rFonts w:ascii="Arial" w:hAnsi="Arial" w:cs="Arial"/>
                      <w:b/>
                    </w:rPr>
                    <w:t>суетой, занятиями, музыкой</w:t>
                  </w:r>
                  <w:r>
                    <w:rPr>
                      <w:rFonts w:ascii="Arial" w:hAnsi="Arial" w:cs="Arial"/>
                      <w:b/>
                    </w:rPr>
                    <w:t xml:space="preserve"> и теплыми словами. Это </w:t>
                  </w:r>
                  <w:r w:rsidRPr="00F343B5">
                    <w:rPr>
                      <w:rFonts w:ascii="Arial" w:hAnsi="Arial" w:cs="Arial"/>
                      <w:b/>
                    </w:rPr>
                    <w:t>огромный опыт для каждого!</w:t>
                  </w:r>
                </w:p>
                <w:p w:rsidR="00361244" w:rsidRPr="000153FB" w:rsidRDefault="00361244" w:rsidP="000153FB">
                  <w:pPr>
                    <w:pStyle w:val="NoSpacing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343B5">
                    <w:rPr>
                      <w:rFonts w:ascii="Arial" w:hAnsi="Arial" w:cs="Arial"/>
                      <w:b/>
                    </w:rPr>
                    <w:t>У. Евдокимова 33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F343B5">
                    <w:rPr>
                      <w:rFonts w:ascii="Arial" w:hAnsi="Arial" w:cs="Arial"/>
                      <w:b/>
                    </w:rPr>
                    <w:t>гр</w:t>
                  </w:r>
                  <w:r>
                    <w:rPr>
                      <w:rFonts w:ascii="Arial" w:hAnsi="Arial" w:cs="Arial"/>
                      <w:b/>
                    </w:rPr>
                    <w:t>.</w:t>
                  </w:r>
                  <w:r w:rsidRPr="00F343B5"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</w:p>
              </w:txbxContent>
            </v:textbox>
          </v:shape>
        </w:pict>
      </w:r>
    </w:p>
    <w:p w:rsidR="00361244" w:rsidRPr="0085796F" w:rsidRDefault="00361244" w:rsidP="0085796F"/>
    <w:p w:rsidR="00361244" w:rsidRPr="0085796F" w:rsidRDefault="00361244" w:rsidP="0085796F"/>
    <w:p w:rsidR="00361244" w:rsidRPr="0085796F" w:rsidRDefault="00361244" w:rsidP="0085796F">
      <w:r>
        <w:rPr>
          <w:noProof/>
          <w:lang w:eastAsia="ru-RU"/>
        </w:rPr>
        <w:pict>
          <v:shape id="_x0000_s1160" type="#_x0000_t97" style="position:absolute;margin-left:191.95pt;margin-top:19.9pt;width:288.8pt;height:219pt;z-index:251683840" fillcolor="#4bacc6" strokecolor="#f2f2f2" strokeweight="3pt">
            <v:shadow on="t" type="perspective" color="#974706" opacity=".5" offset="1pt" offset2="-1pt"/>
            <v:textbox style="mso-next-textbox:#_x0000_s1160">
              <w:txbxContent>
                <w:p w:rsidR="00361244" w:rsidRDefault="00361244" w:rsidP="00F35E1B">
                  <w:pPr>
                    <w:pStyle w:val="NoSpacing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>Дорогие друзья, выражаю вам огромную благодарность за подготовку и п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роведение такого удивительного Дня с</w:t>
                  </w: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амоуправления. </w:t>
                  </w:r>
                </w:p>
                <w:p w:rsidR="00361244" w:rsidRDefault="00361244" w:rsidP="00F35E1B">
                  <w:pPr>
                    <w:pStyle w:val="NoSpacing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Такой день, как говорят, был</w:t>
                  </w: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в колледже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примерно 15 лет назад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, да</w:t>
                  </w: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и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то </w:t>
                  </w: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не в такой форме. Мы внесли с вами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лепту в историю колледжа! </w:t>
                  </w:r>
                </w:p>
                <w:p w:rsidR="00361244" w:rsidRPr="00F343B5" w:rsidRDefault="00361244" w:rsidP="00F35E1B">
                  <w:pPr>
                    <w:pStyle w:val="NoSpacing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Надеюсь, что каждый из вас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, кто принимал участие в этом Д</w:t>
                  </w: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, извлек </w:t>
                  </w: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для себя полезный жизненный опыт. Будем верить, что этот день станет ежегодной традицией колледжа. </w:t>
                  </w:r>
                </w:p>
                <w:p w:rsidR="00361244" w:rsidRPr="00F343B5" w:rsidRDefault="00361244" w:rsidP="009C22DD">
                  <w:pPr>
                    <w:jc w:val="right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>М. Малеев,  44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>гр</w:t>
                  </w:r>
                </w:p>
              </w:txbxContent>
            </v:textbox>
          </v:shape>
        </w:pict>
      </w:r>
    </w:p>
    <w:p w:rsidR="00361244" w:rsidRPr="0085796F" w:rsidRDefault="00361244" w:rsidP="0085796F"/>
    <w:p w:rsidR="00361244" w:rsidRPr="0085796F" w:rsidRDefault="00361244" w:rsidP="0085796F"/>
    <w:p w:rsidR="00361244" w:rsidRPr="0085796F" w:rsidRDefault="00361244" w:rsidP="0085796F"/>
    <w:p w:rsidR="00361244" w:rsidRPr="0085796F" w:rsidRDefault="00361244" w:rsidP="0085796F">
      <w:r>
        <w:rPr>
          <w:noProof/>
          <w:lang w:eastAsia="ru-RU"/>
        </w:rPr>
        <w:pict>
          <v:shape id="_x0000_s1161" type="#_x0000_t97" style="position:absolute;margin-left:-71.1pt;margin-top:5.15pt;width:263.05pt;height:122.25pt;z-index:251680768" fillcolor="#9bbb59" strokecolor="#f2f2f2" strokeweight="3pt">
            <v:shadow on="t" type="perspective" color="#4e6128" opacity=".5" offset="1pt" offset2="-1pt"/>
            <v:textbox style="mso-next-textbox:#_x0000_s1161">
              <w:txbxContent>
                <w:p w:rsidR="00361244" w:rsidRPr="00F343B5" w:rsidRDefault="00361244" w:rsidP="00F343B5">
                  <w:pPr>
                    <w:pStyle w:val="NoSpacing"/>
                    <w:jc w:val="both"/>
                    <w:rPr>
                      <w:rFonts w:ascii="Arial" w:hAnsi="Arial" w:cs="Arial"/>
                      <w:b/>
                    </w:rPr>
                  </w:pPr>
                  <w:r w:rsidRPr="00F343B5">
                    <w:rPr>
                      <w:rFonts w:ascii="Arial" w:hAnsi="Arial" w:cs="Arial"/>
                      <w:b/>
                    </w:rPr>
                    <w:t xml:space="preserve">Мне очень понравилось вести занятия, и понравилась быть в роли учителя –  меня все слушались и выполняли все мои задания и требования. </w:t>
                  </w:r>
                </w:p>
                <w:p w:rsidR="00361244" w:rsidRPr="00F343B5" w:rsidRDefault="00361244" w:rsidP="00F343B5">
                  <w:pPr>
                    <w:pStyle w:val="NoSpacing"/>
                    <w:jc w:val="both"/>
                    <w:rPr>
                      <w:rFonts w:ascii="Arial" w:hAnsi="Arial" w:cs="Arial"/>
                      <w:b/>
                    </w:rPr>
                  </w:pPr>
                  <w:r w:rsidRPr="00F343B5">
                    <w:rPr>
                      <w:rFonts w:ascii="Arial" w:hAnsi="Arial" w:cs="Arial"/>
                      <w:b/>
                    </w:rPr>
                    <w:t xml:space="preserve">Хотелось бы еще такого чудесного дня. </w:t>
                  </w:r>
                </w:p>
                <w:p w:rsidR="00361244" w:rsidRPr="00A62F64" w:rsidRDefault="00361244" w:rsidP="00A62F64">
                  <w:pPr>
                    <w:pStyle w:val="NoSpacing"/>
                    <w:jc w:val="right"/>
                    <w:rPr>
                      <w:rFonts w:ascii="Arial" w:hAnsi="Arial" w:cs="Arial"/>
                      <w:b/>
                    </w:rPr>
                  </w:pPr>
                  <w:r w:rsidRPr="00F343B5">
                    <w:rPr>
                      <w:rFonts w:ascii="Arial" w:hAnsi="Arial" w:cs="Arial"/>
                      <w:b/>
                    </w:rPr>
                    <w:t>О. Родионова 43гр.</w:t>
                  </w:r>
                </w:p>
                <w:p w:rsidR="00361244" w:rsidRPr="00A62F64" w:rsidRDefault="00361244" w:rsidP="00A62F64">
                  <w:pPr>
                    <w:pStyle w:val="NoSpacing"/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D2ACC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361244" w:rsidRPr="0085796F" w:rsidRDefault="00361244" w:rsidP="0085796F"/>
    <w:p w:rsidR="00361244" w:rsidRPr="0085796F" w:rsidRDefault="00361244" w:rsidP="0085796F"/>
    <w:p w:rsidR="00361244" w:rsidRPr="0085796F" w:rsidRDefault="00361244" w:rsidP="0085796F"/>
    <w:p w:rsidR="00361244" w:rsidRPr="0085796F" w:rsidRDefault="00361244" w:rsidP="0085796F"/>
    <w:p w:rsidR="00361244" w:rsidRDefault="00361244" w:rsidP="0085796F"/>
    <w:p w:rsidR="00361244" w:rsidRDefault="00361244" w:rsidP="0085796F">
      <w:pPr>
        <w:pStyle w:val="NoSpacing"/>
      </w:pPr>
      <w:r>
        <w:rPr>
          <w:noProof/>
          <w:lang w:eastAsia="ru-RU"/>
        </w:rPr>
        <w:pict>
          <v:rect id="_x0000_s1162" style="position:absolute;margin-left:-26.55pt;margin-top:12.25pt;width:463.1pt;height:64.5pt;z-index:251708416">
            <v:textbox>
              <w:txbxContent>
                <w:p w:rsidR="00361244" w:rsidRPr="00F343B5" w:rsidRDefault="00361244" w:rsidP="00F343B5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В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подготовке выпуска</w:t>
                  </w: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участвовали: </w:t>
                  </w:r>
                </w:p>
                <w:p w:rsidR="00361244" w:rsidRPr="00F343B5" w:rsidRDefault="00361244" w:rsidP="00F343B5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>Издатели: Малеев  М.П., Бобровницкая В.Ю.</w:t>
                  </w:r>
                </w:p>
                <w:p w:rsidR="00361244" w:rsidRPr="00F343B5" w:rsidRDefault="00361244" w:rsidP="00F343B5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>Редактор: Лавров. М.Е., Соколова С.И.</w:t>
                  </w:r>
                </w:p>
                <w:p w:rsidR="00361244" w:rsidRPr="00F343B5" w:rsidRDefault="00361244" w:rsidP="00F343B5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Фотокорреспондент: Марченко В.А. </w:t>
                  </w:r>
                </w:p>
                <w:p w:rsidR="00361244" w:rsidRPr="00F343B5" w:rsidRDefault="00361244" w:rsidP="00F343B5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343B5">
                    <w:rPr>
                      <w:rFonts w:ascii="Arial" w:hAnsi="Arial" w:cs="Arial"/>
                      <w:b/>
                      <w:sz w:val="20"/>
                      <w:szCs w:val="20"/>
                    </w:rPr>
                    <w:t>К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омпьютерный дизайн: Малеев М.П.</w:t>
                  </w:r>
                </w:p>
                <w:p w:rsidR="00361244" w:rsidRDefault="00361244"/>
              </w:txbxContent>
            </v:textbox>
          </v:rect>
        </w:pict>
      </w:r>
    </w:p>
    <w:p w:rsidR="00361244" w:rsidRDefault="00361244">
      <w:pPr>
        <w:pStyle w:val="NoSpacing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shape id="_x0000_s1163" type="#_x0000_t75" style="position:absolute;left:0;text-align:left;margin-left:464.7pt;margin-top:58.8pt;width:26.25pt;height:26.25pt;z-index:251727872;visibility:visible">
            <v:imagedata r:id="rId71" o:title=""/>
          </v:shape>
        </w:pict>
      </w:r>
      <w:r>
        <w:rPr>
          <w:noProof/>
          <w:lang w:eastAsia="ru-RU"/>
        </w:rPr>
        <w:pict>
          <v:rect id="_x0000_s1164" style="position:absolute;left:0;text-align:left;margin-left:-76.9pt;margin-top:88.45pt;width:557.65pt;height:7.15pt;z-index:251684864" fillcolor="#4bacc6" strokecolor="#f2f2f2" strokeweight="3pt">
            <v:shadow on="t" type="perspective" color="#205867" opacity=".5" offset="1pt" offset2="-1pt"/>
          </v:rect>
        </w:pict>
      </w:r>
      <w:r>
        <w:rPr>
          <w:noProof/>
          <w:lang w:eastAsia="ru-RU"/>
        </w:rPr>
        <w:pict>
          <v:rect id="_x0000_s1165" style="position:absolute;left:0;text-align:left;margin-left:-76.9pt;margin-top:72.15pt;width:535.95pt;height:7.15pt;z-index:251685888" fillcolor="#4bacc6" strokecolor="#f2f2f2" strokeweight="3pt">
            <v:shadow on="t" type="perspective" color="#205867" opacity=".5" offset="1pt" offset2="-1pt"/>
          </v:rect>
        </w:pict>
      </w:r>
    </w:p>
    <w:sectPr w:rsidR="00361244" w:rsidSect="00C9105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244" w:rsidRDefault="00361244" w:rsidP="00F61A94">
      <w:pPr>
        <w:spacing w:after="0" w:line="240" w:lineRule="auto"/>
      </w:pPr>
      <w:r>
        <w:separator/>
      </w:r>
    </w:p>
  </w:endnote>
  <w:endnote w:type="continuationSeparator" w:id="0">
    <w:p w:rsidR="00361244" w:rsidRDefault="00361244" w:rsidP="00F61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">
    <w:altName w:val="ўа¬»¬¦¬ў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ot Mustard BTN Poster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244" w:rsidRDefault="00361244" w:rsidP="00F61A94">
      <w:pPr>
        <w:spacing w:after="0" w:line="240" w:lineRule="auto"/>
      </w:pPr>
      <w:r>
        <w:separator/>
      </w:r>
    </w:p>
  </w:footnote>
  <w:footnote w:type="continuationSeparator" w:id="0">
    <w:p w:rsidR="00361244" w:rsidRDefault="00361244" w:rsidP="00F61A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1176"/>
    <w:rsid w:val="000153FB"/>
    <w:rsid w:val="00023337"/>
    <w:rsid w:val="00031A3E"/>
    <w:rsid w:val="000A36B1"/>
    <w:rsid w:val="000C06F6"/>
    <w:rsid w:val="00126012"/>
    <w:rsid w:val="00150A69"/>
    <w:rsid w:val="001767DF"/>
    <w:rsid w:val="001B1E4D"/>
    <w:rsid w:val="001D7526"/>
    <w:rsid w:val="002026D2"/>
    <w:rsid w:val="002229B4"/>
    <w:rsid w:val="00233288"/>
    <w:rsid w:val="00270ACB"/>
    <w:rsid w:val="002924CF"/>
    <w:rsid w:val="002C081B"/>
    <w:rsid w:val="002C0AE5"/>
    <w:rsid w:val="002C1FF8"/>
    <w:rsid w:val="002E6C9F"/>
    <w:rsid w:val="00311D59"/>
    <w:rsid w:val="0033669D"/>
    <w:rsid w:val="00361244"/>
    <w:rsid w:val="00372748"/>
    <w:rsid w:val="00397596"/>
    <w:rsid w:val="003B77AE"/>
    <w:rsid w:val="003C156B"/>
    <w:rsid w:val="003F5DD1"/>
    <w:rsid w:val="003F7019"/>
    <w:rsid w:val="004379E0"/>
    <w:rsid w:val="004407EF"/>
    <w:rsid w:val="004C6543"/>
    <w:rsid w:val="00536724"/>
    <w:rsid w:val="00591B06"/>
    <w:rsid w:val="00592F5D"/>
    <w:rsid w:val="005A1322"/>
    <w:rsid w:val="005D4B87"/>
    <w:rsid w:val="00600078"/>
    <w:rsid w:val="00634814"/>
    <w:rsid w:val="006427A7"/>
    <w:rsid w:val="006674DD"/>
    <w:rsid w:val="006B65BF"/>
    <w:rsid w:val="006E771B"/>
    <w:rsid w:val="00725AD8"/>
    <w:rsid w:val="00744455"/>
    <w:rsid w:val="0078154F"/>
    <w:rsid w:val="007C335D"/>
    <w:rsid w:val="007E1176"/>
    <w:rsid w:val="00825C0A"/>
    <w:rsid w:val="00826A48"/>
    <w:rsid w:val="0085796F"/>
    <w:rsid w:val="0088446C"/>
    <w:rsid w:val="008D23AB"/>
    <w:rsid w:val="008F4403"/>
    <w:rsid w:val="00981239"/>
    <w:rsid w:val="00995AC4"/>
    <w:rsid w:val="009C22DD"/>
    <w:rsid w:val="009D2ACC"/>
    <w:rsid w:val="009E13D2"/>
    <w:rsid w:val="00A62F64"/>
    <w:rsid w:val="00AE0A1C"/>
    <w:rsid w:val="00AE3E43"/>
    <w:rsid w:val="00AE73F0"/>
    <w:rsid w:val="00AE7715"/>
    <w:rsid w:val="00B028CC"/>
    <w:rsid w:val="00B2153D"/>
    <w:rsid w:val="00B740A8"/>
    <w:rsid w:val="00BA1164"/>
    <w:rsid w:val="00BA3466"/>
    <w:rsid w:val="00BE4051"/>
    <w:rsid w:val="00C17694"/>
    <w:rsid w:val="00C527B8"/>
    <w:rsid w:val="00C9105E"/>
    <w:rsid w:val="00D02F6B"/>
    <w:rsid w:val="00D05959"/>
    <w:rsid w:val="00D41EEC"/>
    <w:rsid w:val="00D638F5"/>
    <w:rsid w:val="00D66191"/>
    <w:rsid w:val="00DA2753"/>
    <w:rsid w:val="00DB0756"/>
    <w:rsid w:val="00DB5E3E"/>
    <w:rsid w:val="00DC7608"/>
    <w:rsid w:val="00E2761C"/>
    <w:rsid w:val="00E60E22"/>
    <w:rsid w:val="00E6405C"/>
    <w:rsid w:val="00E96E98"/>
    <w:rsid w:val="00ED689B"/>
    <w:rsid w:val="00EF3D67"/>
    <w:rsid w:val="00EF41CB"/>
    <w:rsid w:val="00F23BB8"/>
    <w:rsid w:val="00F343B5"/>
    <w:rsid w:val="00F35E1B"/>
    <w:rsid w:val="00F40CA6"/>
    <w:rsid w:val="00F520B7"/>
    <w:rsid w:val="00F61A94"/>
    <w:rsid w:val="00F64F14"/>
    <w:rsid w:val="00FB0A79"/>
    <w:rsid w:val="00FC521C"/>
    <w:rsid w:val="00FE1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E4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E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1176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3C156B"/>
    <w:rPr>
      <w:lang w:eastAsia="en-US"/>
    </w:rPr>
  </w:style>
  <w:style w:type="paragraph" w:styleId="Header">
    <w:name w:val="header"/>
    <w:basedOn w:val="Normal"/>
    <w:link w:val="HeaderChar"/>
    <w:uiPriority w:val="99"/>
    <w:semiHidden/>
    <w:rsid w:val="00F61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61A9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F61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61A9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457</TotalTime>
  <Pages>9</Pages>
  <Words>741</Words>
  <Characters>4229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</dc:creator>
  <cp:keywords/>
  <dc:description/>
  <cp:lastModifiedBy>Elena</cp:lastModifiedBy>
  <cp:revision>42</cp:revision>
  <dcterms:created xsi:type="dcterms:W3CDTF">2013-10-15T14:47:00Z</dcterms:created>
  <dcterms:modified xsi:type="dcterms:W3CDTF">2013-10-18T08:30:00Z</dcterms:modified>
</cp:coreProperties>
</file>